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Pr="00296655" w:rsidRDefault="003B105E" w:rsidP="00F52446">
      <w:pPr>
        <w:spacing w:after="0" w:line="377" w:lineRule="atLeast"/>
        <w:rPr>
          <w:rFonts w:ascii="Helvetica" w:eastAsia="Times New Roman" w:hAnsi="Helvetica" w:cs="Helvetica"/>
          <w:color w:val="383838"/>
          <w:sz w:val="21"/>
          <w:szCs w:val="21"/>
        </w:rPr>
      </w:pPr>
      <w:r w:rsidRPr="00296655">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sidRPr="00296655">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E2C96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296655" w:rsidRDefault="003B105E" w:rsidP="003B105E">
      <w:pPr>
        <w:rPr>
          <w:sz w:val="32"/>
          <w:szCs w:val="32"/>
        </w:rPr>
      </w:pPr>
      <w:r w:rsidRPr="00296655">
        <w:rPr>
          <w:sz w:val="32"/>
          <w:szCs w:val="32"/>
        </w:rPr>
        <w:t>Coffee with the Cantor</w:t>
      </w:r>
    </w:p>
    <w:p w:rsidR="003B105E" w:rsidRPr="00296655" w:rsidRDefault="003B105E" w:rsidP="003B105E">
      <w:pPr>
        <w:pStyle w:val="NoSpacing"/>
      </w:pPr>
      <w:r w:rsidRPr="00296655">
        <w:t>2017</w:t>
      </w:r>
    </w:p>
    <w:p w:rsidR="003B105E" w:rsidRPr="00296655" w:rsidRDefault="003B105E" w:rsidP="003B105E">
      <w:pPr>
        <w:pStyle w:val="NoSpacing"/>
      </w:pPr>
      <w:r w:rsidRPr="00296655">
        <w:t>Hazzan Rob Menes</w:t>
      </w:r>
    </w:p>
    <w:p w:rsidR="003B105E" w:rsidRPr="00296655" w:rsidRDefault="003B105E" w:rsidP="003B105E">
      <w:pPr>
        <w:pStyle w:val="NoSpacing"/>
      </w:pPr>
      <w:r w:rsidRPr="00296655">
        <w:t xml:space="preserve">Wednesdays, 11:00-12:30 </w:t>
      </w:r>
    </w:p>
    <w:p w:rsidR="003B105E" w:rsidRPr="00296655" w:rsidRDefault="001B2EEE" w:rsidP="003B105E">
      <w:pPr>
        <w:pStyle w:val="NoSpacing"/>
      </w:pPr>
      <w:hyperlink r:id="rId8" w:history="1">
        <w:r w:rsidR="003B105E" w:rsidRPr="00296655">
          <w:rPr>
            <w:rStyle w:val="Hyperlink"/>
          </w:rPr>
          <w:t>http://www.hazzanmenes.com</w:t>
        </w:r>
      </w:hyperlink>
    </w:p>
    <w:p w:rsidR="003B105E" w:rsidRPr="00296655" w:rsidRDefault="003B105E" w:rsidP="003B105E">
      <w:pPr>
        <w:rPr>
          <w:sz w:val="28"/>
          <w:szCs w:val="28"/>
        </w:rPr>
      </w:pPr>
    </w:p>
    <w:p w:rsidR="00296655" w:rsidRPr="00296655" w:rsidRDefault="00296655" w:rsidP="00296655">
      <w:pPr>
        <w:rPr>
          <w:b/>
          <w:sz w:val="32"/>
          <w:szCs w:val="32"/>
        </w:rPr>
      </w:pPr>
      <w:r w:rsidRPr="00296655">
        <w:rPr>
          <w:b/>
          <w:sz w:val="32"/>
          <w:szCs w:val="32"/>
        </w:rPr>
        <w:t>Israel</w:t>
      </w:r>
      <w:r w:rsidR="001A2AA3">
        <w:rPr>
          <w:b/>
          <w:sz w:val="32"/>
          <w:szCs w:val="32"/>
        </w:rPr>
        <w:t xml:space="preserve"> 2</w:t>
      </w:r>
    </w:p>
    <w:p w:rsidR="00296655" w:rsidRDefault="00296655" w:rsidP="00296655">
      <w:pPr>
        <w:rPr>
          <w:b/>
          <w:sz w:val="32"/>
          <w:szCs w:val="32"/>
        </w:rPr>
      </w:pPr>
      <w:r w:rsidRPr="00296655">
        <w:rPr>
          <w:b/>
          <w:sz w:val="32"/>
          <w:szCs w:val="32"/>
        </w:rPr>
        <w:t>What are the Jewish and non-Jewish perceptions of Israel?</w:t>
      </w:r>
    </w:p>
    <w:p w:rsidR="001A2AA3" w:rsidRDefault="001A2AA3" w:rsidP="00296655">
      <w:pPr>
        <w:rPr>
          <w:b/>
          <w:sz w:val="32"/>
          <w:szCs w:val="32"/>
        </w:rPr>
      </w:pPr>
    </w:p>
    <w:p w:rsidR="001A2AA3" w:rsidRDefault="001A2AA3" w:rsidP="001A2AA3">
      <w:pPr>
        <w:pStyle w:val="Heading1"/>
      </w:pPr>
      <w:r>
        <w:t>From Quora.com</w:t>
      </w:r>
    </w:p>
    <w:p w:rsidR="001A2AA3" w:rsidRPr="001A2AA3" w:rsidRDefault="001A2AA3" w:rsidP="001A2AA3">
      <w:pPr>
        <w:rPr>
          <w:b/>
          <w:sz w:val="32"/>
          <w:szCs w:val="32"/>
        </w:rPr>
      </w:pPr>
      <w:r w:rsidRPr="001A2AA3">
        <w:rPr>
          <w:b/>
          <w:sz w:val="32"/>
          <w:szCs w:val="32"/>
        </w:rPr>
        <w:t>What is the Islamic view on Jews and Israel?</w:t>
      </w:r>
    </w:p>
    <w:p w:rsidR="001A2AA3" w:rsidRPr="001A2AA3" w:rsidRDefault="001A2AA3" w:rsidP="00CD4574">
      <w:pPr>
        <w:pStyle w:val="NoSpacing"/>
      </w:pPr>
      <w:r w:rsidRPr="001A2AA3">
        <w:t>10 Answers</w:t>
      </w:r>
    </w:p>
    <w:p w:rsidR="001A2AA3" w:rsidRPr="001A2AA3" w:rsidRDefault="001A2AA3" w:rsidP="00CD4574">
      <w:pPr>
        <w:pStyle w:val="NoSpacing"/>
      </w:pPr>
      <w:r w:rsidRPr="001A2AA3">
        <w:t xml:space="preserve">Douglas </w:t>
      </w:r>
      <w:proofErr w:type="spellStart"/>
      <w:r w:rsidRPr="001A2AA3">
        <w:t>FedderDouglas</w:t>
      </w:r>
      <w:proofErr w:type="spellEnd"/>
      <w:r w:rsidRPr="001A2AA3">
        <w:t xml:space="preserve"> </w:t>
      </w:r>
      <w:proofErr w:type="spellStart"/>
      <w:r w:rsidRPr="001A2AA3">
        <w:t>Fedder</w:t>
      </w:r>
      <w:proofErr w:type="spellEnd"/>
      <w:r w:rsidRPr="001A2AA3">
        <w:t xml:space="preserve"> </w:t>
      </w:r>
      <w:proofErr w:type="spellStart"/>
      <w:r w:rsidRPr="001A2AA3">
        <w:t>upvoted</w:t>
      </w:r>
      <w:proofErr w:type="spellEnd"/>
      <w:r w:rsidRPr="001A2AA3">
        <w:t xml:space="preserve"> this</w:t>
      </w:r>
    </w:p>
    <w:p w:rsidR="001A2AA3" w:rsidRPr="001A2AA3" w:rsidRDefault="001A2AA3" w:rsidP="00CD4574">
      <w:pPr>
        <w:pStyle w:val="NoSpacing"/>
      </w:pPr>
      <w:proofErr w:type="spellStart"/>
      <w:r w:rsidRPr="001A2AA3">
        <w:t>Moufid</w:t>
      </w:r>
      <w:proofErr w:type="spellEnd"/>
      <w:r w:rsidRPr="001A2AA3">
        <w:t xml:space="preserve"> </w:t>
      </w:r>
      <w:proofErr w:type="spellStart"/>
      <w:r w:rsidRPr="001A2AA3">
        <w:t>Jaber</w:t>
      </w:r>
      <w:proofErr w:type="spellEnd"/>
    </w:p>
    <w:p w:rsidR="001A2AA3" w:rsidRPr="001A2AA3" w:rsidRDefault="001A2AA3" w:rsidP="00CD4574">
      <w:pPr>
        <w:pStyle w:val="NoSpacing"/>
      </w:pPr>
      <w:proofErr w:type="spellStart"/>
      <w:r w:rsidRPr="001A2AA3">
        <w:t>Moufid</w:t>
      </w:r>
      <w:proofErr w:type="spellEnd"/>
      <w:r w:rsidRPr="001A2AA3">
        <w:t xml:space="preserve"> </w:t>
      </w:r>
      <w:proofErr w:type="spellStart"/>
      <w:r w:rsidRPr="001A2AA3">
        <w:t>Jaber</w:t>
      </w:r>
      <w:proofErr w:type="spellEnd"/>
      <w:r w:rsidRPr="001A2AA3">
        <w:t>, Theologian</w:t>
      </w:r>
    </w:p>
    <w:p w:rsidR="001A2AA3" w:rsidRPr="001A2AA3" w:rsidRDefault="001A2AA3" w:rsidP="00CD4574">
      <w:pPr>
        <w:pStyle w:val="NoSpacing"/>
      </w:pPr>
      <w:r w:rsidRPr="001A2AA3">
        <w:t>Updated Sep 20, 2014</w:t>
      </w:r>
    </w:p>
    <w:p w:rsidR="001A2AA3" w:rsidRPr="001A2AA3" w:rsidRDefault="001A2AA3" w:rsidP="00CD4574">
      <w:pPr>
        <w:pStyle w:val="NoSpacing"/>
      </w:pPr>
      <w:r w:rsidRPr="001A2AA3">
        <w:t>Muslims consider Jews to have broken their covenant with God, and the Jews (</w:t>
      </w:r>
      <w:proofErr w:type="spellStart"/>
      <w:r w:rsidRPr="001A2AA3">
        <w:t>Yahud</w:t>
      </w:r>
      <w:proofErr w:type="spellEnd"/>
      <w:r w:rsidRPr="001A2AA3">
        <w:t>) are not described in the Qur'an in the same terms as the early Hebrews (</w:t>
      </w:r>
      <w:proofErr w:type="spellStart"/>
      <w:r w:rsidRPr="001A2AA3">
        <w:t>Banu</w:t>
      </w:r>
      <w:proofErr w:type="spellEnd"/>
      <w:r w:rsidRPr="001A2AA3">
        <w:t xml:space="preserve"> </w:t>
      </w:r>
      <w:proofErr w:type="spellStart"/>
      <w:r w:rsidRPr="001A2AA3">
        <w:t>Israil</w:t>
      </w:r>
      <w:proofErr w:type="spellEnd"/>
      <w:r w:rsidRPr="001A2AA3">
        <w:t xml:space="preserve">). </w:t>
      </w:r>
      <w:proofErr w:type="spellStart"/>
      <w:r w:rsidRPr="001A2AA3">
        <w:t>Banu</w:t>
      </w:r>
      <w:proofErr w:type="spellEnd"/>
      <w:r w:rsidRPr="001A2AA3">
        <w:t xml:space="preserve"> </w:t>
      </w:r>
      <w:proofErr w:type="spellStart"/>
      <w:r w:rsidRPr="001A2AA3">
        <w:t>Israil</w:t>
      </w:r>
      <w:proofErr w:type="spellEnd"/>
      <w:r w:rsidRPr="001A2AA3">
        <w:t xml:space="preserve"> is used to describe the followers of Moses as they fled Egypt to settle in Canaan, and 'Jews' is used to describe them later, after they invoked God's wrath for violating the </w:t>
      </w:r>
      <w:proofErr w:type="spellStart"/>
      <w:r w:rsidRPr="001A2AA3">
        <w:t>sabbath</w:t>
      </w:r>
      <w:proofErr w:type="spellEnd"/>
      <w:r w:rsidRPr="001A2AA3">
        <w:t xml:space="preserve"> and for killing prophets. They are seen as having grown arrogant, with their teachings becoming corrupt.</w:t>
      </w:r>
    </w:p>
    <w:p w:rsidR="001A2AA3" w:rsidRPr="001A2AA3" w:rsidRDefault="001A2AA3" w:rsidP="00CD4574">
      <w:pPr>
        <w:pStyle w:val="NoSpacing"/>
      </w:pPr>
    </w:p>
    <w:p w:rsidR="001A2AA3" w:rsidRPr="001A2AA3" w:rsidRDefault="001A2AA3" w:rsidP="00CD4574">
      <w:pPr>
        <w:pStyle w:val="NoSpacing"/>
      </w:pPr>
      <w:r w:rsidRPr="001A2AA3">
        <w:t>So while Muslims do consider Moses to be a prophet, later Jews are not considered to have been the 'promised people' described in the Qur'an.</w:t>
      </w:r>
    </w:p>
    <w:p w:rsidR="001A2AA3" w:rsidRPr="001A2AA3" w:rsidRDefault="001A2AA3" w:rsidP="00CD4574">
      <w:pPr>
        <w:pStyle w:val="NoSpacing"/>
      </w:pPr>
    </w:p>
    <w:p w:rsidR="001A2AA3" w:rsidRPr="001A2AA3" w:rsidRDefault="001A2AA3" w:rsidP="00CD4574">
      <w:pPr>
        <w:pStyle w:val="NoSpacing"/>
      </w:pPr>
      <w:r w:rsidRPr="001A2AA3">
        <w:t xml:space="preserve">Islam does not, in any way, recognize Jewish sovereignty over this land, regardless of what you want to call it. Anyone who says otherwise is either lying or hasn't got a clue. </w:t>
      </w:r>
    </w:p>
    <w:p w:rsidR="001A2AA3" w:rsidRPr="001A2AA3" w:rsidRDefault="001A2AA3" w:rsidP="00CD4574">
      <w:pPr>
        <w:pStyle w:val="NoSpacing"/>
      </w:pPr>
    </w:p>
    <w:p w:rsidR="001A2AA3" w:rsidRPr="001A2AA3" w:rsidRDefault="001A2AA3" w:rsidP="00CD4574">
      <w:pPr>
        <w:pStyle w:val="NoSpacing"/>
      </w:pPr>
      <w:r w:rsidRPr="001A2AA3">
        <w:t xml:space="preserve">Furthermore, Jews are forbidden by their own scriptures from claiming sovereignty over this land before the coming of the Jewish messiah. While some religious Zionists have tried to justify their support for Zionism by claiming that 'Messiah 'refers to an era rather than an actual person, those most loyal to Jewish scripture, like the </w:t>
      </w:r>
      <w:proofErr w:type="spellStart"/>
      <w:r w:rsidRPr="001A2AA3">
        <w:t>Satmar</w:t>
      </w:r>
      <w:proofErr w:type="spellEnd"/>
      <w:r w:rsidRPr="001A2AA3">
        <w:t xml:space="preserve"> Hasidim and </w:t>
      </w:r>
      <w:proofErr w:type="spellStart"/>
      <w:r w:rsidRPr="001A2AA3">
        <w:t>Naturei</w:t>
      </w:r>
      <w:proofErr w:type="spellEnd"/>
      <w:r w:rsidRPr="001A2AA3">
        <w:t xml:space="preserve"> Karta, consider the Jewish state to be illegal, immoral and illegitimate.</w:t>
      </w:r>
    </w:p>
    <w:p w:rsidR="001A2AA3" w:rsidRPr="001A2AA3" w:rsidRDefault="001A2AA3" w:rsidP="00CD4574">
      <w:pPr>
        <w:pStyle w:val="NoSpacing"/>
      </w:pPr>
      <w:r w:rsidRPr="001A2AA3">
        <w:t>2.5k Views · View Upvoters</w:t>
      </w:r>
    </w:p>
    <w:p w:rsidR="001A2AA3" w:rsidRPr="001A2AA3" w:rsidRDefault="001A2AA3" w:rsidP="00CD4574">
      <w:pPr>
        <w:pStyle w:val="NoSpacing"/>
      </w:pPr>
      <w:r w:rsidRPr="001A2AA3">
        <w:t>Upvote33</w:t>
      </w:r>
    </w:p>
    <w:p w:rsidR="001A2AA3" w:rsidRDefault="001A2AA3" w:rsidP="00CD4574">
      <w:pPr>
        <w:pStyle w:val="NoSpacing"/>
      </w:pPr>
    </w:p>
    <w:p w:rsidR="00CD4574" w:rsidRPr="001A2AA3" w:rsidRDefault="00CD4574" w:rsidP="00CD4574">
      <w:pPr>
        <w:pStyle w:val="NoSpacing"/>
      </w:pPr>
    </w:p>
    <w:p w:rsidR="001A2AA3" w:rsidRPr="001A2AA3" w:rsidRDefault="001A2AA3" w:rsidP="00CD4574">
      <w:pPr>
        <w:pStyle w:val="NoSpacing"/>
      </w:pPr>
      <w:r w:rsidRPr="001A2AA3">
        <w:lastRenderedPageBreak/>
        <w:t>C.S. Friedman</w:t>
      </w:r>
    </w:p>
    <w:p w:rsidR="001A2AA3" w:rsidRPr="001A2AA3" w:rsidRDefault="001A2AA3" w:rsidP="00CD4574">
      <w:pPr>
        <w:pStyle w:val="NoSpacing"/>
      </w:pPr>
      <w:r w:rsidRPr="001A2AA3">
        <w:t>C.S. Friedman</w:t>
      </w:r>
    </w:p>
    <w:p w:rsidR="001A2AA3" w:rsidRPr="001A2AA3" w:rsidRDefault="001A2AA3" w:rsidP="00CD4574">
      <w:pPr>
        <w:pStyle w:val="NoSpacing"/>
      </w:pPr>
      <w:r w:rsidRPr="001A2AA3">
        <w:t>There is no prohibition against Jews founding A Jewish state prior to the Messiah coming....</w:t>
      </w:r>
    </w:p>
    <w:p w:rsidR="00CD4574" w:rsidRDefault="00CD4574" w:rsidP="00CD4574">
      <w:pPr>
        <w:pStyle w:val="NoSpacing"/>
      </w:pPr>
    </w:p>
    <w:p w:rsidR="001A2AA3" w:rsidRPr="001A2AA3" w:rsidRDefault="001A2AA3" w:rsidP="00CD4574">
      <w:pPr>
        <w:pStyle w:val="NoSpacing"/>
      </w:pPr>
      <w:r w:rsidRPr="001A2AA3">
        <w:t>Sam Siddiqui</w:t>
      </w:r>
    </w:p>
    <w:p w:rsidR="001A2AA3" w:rsidRPr="001A2AA3" w:rsidRDefault="001A2AA3" w:rsidP="00CD4574">
      <w:pPr>
        <w:pStyle w:val="NoSpacing"/>
      </w:pPr>
      <w:r w:rsidRPr="001A2AA3">
        <w:t>Sam Siddiqui, Know about Islam - religion, history, culture, scriptures</w:t>
      </w:r>
    </w:p>
    <w:p w:rsidR="001A2AA3" w:rsidRPr="001A2AA3" w:rsidRDefault="001A2AA3" w:rsidP="00CD4574">
      <w:pPr>
        <w:pStyle w:val="NoSpacing"/>
      </w:pPr>
      <w:r w:rsidRPr="001A2AA3">
        <w:t>Answered Nov 26, 2015</w:t>
      </w:r>
    </w:p>
    <w:p w:rsidR="001A2AA3" w:rsidRPr="001A2AA3" w:rsidRDefault="001A2AA3" w:rsidP="00CD4574">
      <w:pPr>
        <w:pStyle w:val="NoSpacing"/>
      </w:pPr>
      <w:r w:rsidRPr="001A2AA3">
        <w:t xml:space="preserve">The Quran distinguishes between the </w:t>
      </w:r>
      <w:proofErr w:type="spellStart"/>
      <w:r w:rsidRPr="001A2AA3">
        <w:t>Bani</w:t>
      </w:r>
      <w:proofErr w:type="spellEnd"/>
      <w:r w:rsidRPr="001A2AA3">
        <w:t xml:space="preserve"> Israel who were the followers of Moses and Jews who are the later people, after the covenant was broken. To Muslims a Jew is a person who should follow the </w:t>
      </w:r>
      <w:proofErr w:type="spellStart"/>
      <w:r w:rsidRPr="001A2AA3">
        <w:t>Taurat</w:t>
      </w:r>
      <w:proofErr w:type="spellEnd"/>
      <w:r w:rsidRPr="001A2AA3">
        <w:t xml:space="preserve"> </w:t>
      </w:r>
      <w:proofErr w:type="spellStart"/>
      <w:r w:rsidRPr="001A2AA3">
        <w:t>ie</w:t>
      </w:r>
      <w:proofErr w:type="spellEnd"/>
      <w:r w:rsidRPr="001A2AA3">
        <w:t xml:space="preserve"> one of the People of the Book [no such thing as an atheist Jew in Islam, if </w:t>
      </w:r>
      <w:proofErr w:type="spellStart"/>
      <w:r w:rsidRPr="001A2AA3">
        <w:t>its</w:t>
      </w:r>
      <w:proofErr w:type="spellEnd"/>
      <w:r w:rsidRPr="001A2AA3">
        <w:t xml:space="preserve"> an atheist that makes him kaffir since he was born into the religion and turned his back on it, hence he is no longer of the </w:t>
      </w:r>
      <w:proofErr w:type="spellStart"/>
      <w:r w:rsidRPr="001A2AA3">
        <w:t>momineen</w:t>
      </w:r>
      <w:proofErr w:type="spellEnd"/>
      <w:r w:rsidRPr="001A2AA3">
        <w:t xml:space="preserve"> or the believers]</w:t>
      </w:r>
    </w:p>
    <w:p w:rsidR="001A2AA3" w:rsidRPr="001A2AA3" w:rsidRDefault="001A2AA3" w:rsidP="00CD4574">
      <w:pPr>
        <w:pStyle w:val="NoSpacing"/>
      </w:pPr>
    </w:p>
    <w:p w:rsidR="001A2AA3" w:rsidRPr="001A2AA3" w:rsidRDefault="001A2AA3" w:rsidP="00CD4574">
      <w:pPr>
        <w:pStyle w:val="NoSpacing"/>
      </w:pPr>
      <w:r w:rsidRPr="001A2AA3">
        <w:t xml:space="preserve">Islam does not </w:t>
      </w:r>
      <w:proofErr w:type="spellStart"/>
      <w:r w:rsidRPr="001A2AA3">
        <w:t>recognise</w:t>
      </w:r>
      <w:proofErr w:type="spellEnd"/>
      <w:r w:rsidRPr="001A2AA3">
        <w:t xml:space="preserve"> any Jewish </w:t>
      </w:r>
      <w:proofErr w:type="spellStart"/>
      <w:r w:rsidRPr="001A2AA3">
        <w:t>sovereirgnty</w:t>
      </w:r>
      <w:proofErr w:type="spellEnd"/>
      <w:r w:rsidRPr="001A2AA3">
        <w:t xml:space="preserve"> over the land of Palestine because Jews are considered to be the people who broke their covenant with god and earned his eternal displeasure. In fact, it is against Jewish scripture to establish a state in the land and is a further violation of god's commandment by them. </w:t>
      </w:r>
    </w:p>
    <w:p w:rsidR="001A2AA3" w:rsidRPr="001A2AA3" w:rsidRDefault="001A2AA3" w:rsidP="00CD4574">
      <w:pPr>
        <w:pStyle w:val="NoSpacing"/>
      </w:pPr>
    </w:p>
    <w:p w:rsidR="001A2AA3" w:rsidRPr="001A2AA3" w:rsidRDefault="001A2AA3" w:rsidP="00CD4574">
      <w:pPr>
        <w:pStyle w:val="NoSpacing"/>
      </w:pPr>
      <w:r w:rsidRPr="001A2AA3">
        <w:t xml:space="preserve">Plus throughout the Quran, god tells Muslims to defend their home against all invaders and never give up - </w:t>
      </w:r>
      <w:proofErr w:type="spellStart"/>
      <w:r w:rsidRPr="001A2AA3">
        <w:t>inallaha</w:t>
      </w:r>
      <w:proofErr w:type="spellEnd"/>
      <w:r w:rsidRPr="001A2AA3">
        <w:t xml:space="preserve"> </w:t>
      </w:r>
      <w:proofErr w:type="spellStart"/>
      <w:r w:rsidRPr="001A2AA3">
        <w:t>ma'as</w:t>
      </w:r>
      <w:proofErr w:type="spellEnd"/>
      <w:r w:rsidRPr="001A2AA3">
        <w:t xml:space="preserve"> </w:t>
      </w:r>
      <w:proofErr w:type="spellStart"/>
      <w:r w:rsidRPr="001A2AA3">
        <w:t>sabereen</w:t>
      </w:r>
      <w:proofErr w:type="spellEnd"/>
      <w:r w:rsidRPr="001A2AA3">
        <w:t xml:space="preserve"> - god is with the patient. So any invasion of Muslim lands is a recipe for perpetual war.</w:t>
      </w:r>
    </w:p>
    <w:p w:rsidR="001A2AA3" w:rsidRPr="001A2AA3" w:rsidRDefault="001A2AA3" w:rsidP="00CD4574">
      <w:pPr>
        <w:pStyle w:val="NoSpacing"/>
      </w:pPr>
      <w:r w:rsidRPr="001A2AA3">
        <w:t>795 Views · View Upvoters</w:t>
      </w:r>
    </w:p>
    <w:p w:rsidR="001A2AA3" w:rsidRPr="001A2AA3" w:rsidRDefault="001A2AA3" w:rsidP="00CD4574">
      <w:pPr>
        <w:pStyle w:val="NoSpacing"/>
      </w:pPr>
      <w:r w:rsidRPr="001A2AA3">
        <w:t>Upvote12</w:t>
      </w:r>
    </w:p>
    <w:p w:rsidR="001A2AA3" w:rsidRPr="001A2AA3" w:rsidRDefault="001A2AA3" w:rsidP="00CD4574">
      <w:pPr>
        <w:pStyle w:val="NoSpacing"/>
      </w:pPr>
    </w:p>
    <w:p w:rsidR="001A2AA3" w:rsidRPr="001A2AA3" w:rsidRDefault="001A2AA3" w:rsidP="00CD4574">
      <w:pPr>
        <w:pStyle w:val="NoSpacing"/>
      </w:pPr>
      <w:r w:rsidRPr="001A2AA3">
        <w:t xml:space="preserve">As </w:t>
      </w:r>
      <w:proofErr w:type="spellStart"/>
      <w:r w:rsidRPr="001A2AA3">
        <w:t>Alsabti</w:t>
      </w:r>
      <w:proofErr w:type="spellEnd"/>
    </w:p>
    <w:p w:rsidR="001A2AA3" w:rsidRPr="001A2AA3" w:rsidRDefault="001A2AA3" w:rsidP="00CD4574">
      <w:pPr>
        <w:pStyle w:val="NoSpacing"/>
      </w:pPr>
      <w:r w:rsidRPr="001A2AA3">
        <w:t xml:space="preserve">As </w:t>
      </w:r>
      <w:proofErr w:type="spellStart"/>
      <w:r w:rsidRPr="001A2AA3">
        <w:t>Alsabti</w:t>
      </w:r>
      <w:proofErr w:type="spellEnd"/>
      <w:r w:rsidRPr="001A2AA3">
        <w:t xml:space="preserve">, Will educated </w:t>
      </w:r>
      <w:proofErr w:type="spellStart"/>
      <w:r w:rsidRPr="001A2AA3">
        <w:t>muslim</w:t>
      </w:r>
      <w:proofErr w:type="spellEnd"/>
    </w:p>
    <w:p w:rsidR="001A2AA3" w:rsidRPr="001A2AA3" w:rsidRDefault="001A2AA3" w:rsidP="00CD4574">
      <w:pPr>
        <w:pStyle w:val="NoSpacing"/>
      </w:pPr>
      <w:r w:rsidRPr="001A2AA3">
        <w:t>Answered Nov 20, 2015</w:t>
      </w:r>
    </w:p>
    <w:p w:rsidR="001A2AA3" w:rsidRPr="001A2AA3" w:rsidRDefault="001A2AA3" w:rsidP="00CD4574">
      <w:pPr>
        <w:pStyle w:val="NoSpacing"/>
      </w:pPr>
      <w:r w:rsidRPr="001A2AA3">
        <w:t xml:space="preserve">Jews and </w:t>
      </w:r>
      <w:proofErr w:type="spellStart"/>
      <w:r w:rsidRPr="001A2AA3">
        <w:t>christians</w:t>
      </w:r>
      <w:proofErr w:type="spellEnd"/>
      <w:r w:rsidRPr="001A2AA3">
        <w:t xml:space="preserve"> are called in Quran "the people of the book(s)". The book(s) refer to Torah and </w:t>
      </w:r>
      <w:proofErr w:type="spellStart"/>
      <w:r w:rsidRPr="001A2AA3">
        <w:t>Injeel</w:t>
      </w:r>
      <w:proofErr w:type="spellEnd"/>
      <w:r w:rsidRPr="001A2AA3">
        <w:t xml:space="preserve"> (Bible). They have followed the </w:t>
      </w:r>
      <w:proofErr w:type="spellStart"/>
      <w:r w:rsidRPr="001A2AA3">
        <w:t>prohets</w:t>
      </w:r>
      <w:proofErr w:type="spellEnd"/>
      <w:r w:rsidRPr="001A2AA3">
        <w:t xml:space="preserve"> and messengers of God (Allah). But they deviated from the straight path in different ways. They are called non-believers since the prophet Mohammad SAWS brought the final message (Islam) and book (Quran) of Allah and every one (humans. and jinn) is required to believe and follow him. The Quran says as can be translated to:</w:t>
      </w:r>
    </w:p>
    <w:p w:rsidR="001A2AA3" w:rsidRPr="001A2AA3" w:rsidRDefault="001A2AA3" w:rsidP="00CD4574">
      <w:pPr>
        <w:pStyle w:val="NoSpacing"/>
      </w:pPr>
    </w:p>
    <w:p w:rsidR="001A2AA3" w:rsidRPr="001A2AA3" w:rsidRDefault="001A2AA3" w:rsidP="00CD4574">
      <w:pPr>
        <w:pStyle w:val="NoSpacing"/>
      </w:pPr>
      <w:r w:rsidRPr="001A2AA3">
        <w:t>(84 )   Say, "We have believed in Allah and in what was revealed to us and what was revealed to Abraham, Ishmael, Isaac, Jacob, and the Descendants, and in what was given to Moses and Jesus and to the prophets from their Lord. We make no distinction between any of them, and we are Muslims [submitting] to Him."</w:t>
      </w:r>
    </w:p>
    <w:p w:rsidR="001A2AA3" w:rsidRPr="001A2AA3" w:rsidRDefault="001A2AA3" w:rsidP="00CD4574">
      <w:pPr>
        <w:pStyle w:val="NoSpacing"/>
      </w:pPr>
      <w:r w:rsidRPr="001A2AA3">
        <w:t>640 Views · View Upvoters</w:t>
      </w:r>
    </w:p>
    <w:p w:rsidR="001A2AA3" w:rsidRPr="001A2AA3" w:rsidRDefault="001A2AA3" w:rsidP="00CD4574">
      <w:pPr>
        <w:pStyle w:val="NoSpacing"/>
      </w:pPr>
      <w:r w:rsidRPr="001A2AA3">
        <w:t>Upvote4</w:t>
      </w:r>
    </w:p>
    <w:p w:rsidR="001A2AA3" w:rsidRPr="001A2AA3" w:rsidRDefault="001A2AA3" w:rsidP="00CD4574">
      <w:pPr>
        <w:pStyle w:val="NoSpacing"/>
      </w:pPr>
    </w:p>
    <w:p w:rsidR="001A2AA3" w:rsidRPr="001A2AA3" w:rsidRDefault="001A2AA3" w:rsidP="00CD4574">
      <w:pPr>
        <w:pStyle w:val="NoSpacing"/>
      </w:pPr>
      <w:r w:rsidRPr="001A2AA3">
        <w:t>Gil Guillen</w:t>
      </w:r>
    </w:p>
    <w:p w:rsidR="001A2AA3" w:rsidRPr="001A2AA3" w:rsidRDefault="001A2AA3" w:rsidP="00CD4574">
      <w:pPr>
        <w:pStyle w:val="NoSpacing"/>
      </w:pPr>
      <w:r w:rsidRPr="001A2AA3">
        <w:t>Gil Guillen</w:t>
      </w:r>
    </w:p>
    <w:p w:rsidR="001A2AA3" w:rsidRPr="001A2AA3" w:rsidRDefault="001A2AA3" w:rsidP="00CD4574">
      <w:pPr>
        <w:pStyle w:val="NoSpacing"/>
      </w:pPr>
      <w:r w:rsidRPr="001A2AA3">
        <w:t>Answered Jan 9, 2016</w:t>
      </w:r>
    </w:p>
    <w:p w:rsidR="001A2AA3" w:rsidRPr="001A2AA3" w:rsidRDefault="001A2AA3" w:rsidP="00CD4574">
      <w:pPr>
        <w:pStyle w:val="NoSpacing"/>
      </w:pPr>
      <w:r w:rsidRPr="001A2AA3">
        <w:t xml:space="preserve">The view of Islam on the </w:t>
      </w:r>
      <w:proofErr w:type="spellStart"/>
      <w:r w:rsidRPr="001A2AA3">
        <w:t>jews</w:t>
      </w:r>
      <w:proofErr w:type="spellEnd"/>
      <w:r w:rsidRPr="001A2AA3">
        <w:t xml:space="preserve"> is the same as the world view. This view is just the smallest portion of the whole picture that the Creator created. The </w:t>
      </w:r>
      <w:proofErr w:type="spellStart"/>
      <w:r w:rsidRPr="001A2AA3">
        <w:t>jews</w:t>
      </w:r>
      <w:proofErr w:type="spellEnd"/>
      <w:r w:rsidRPr="001A2AA3">
        <w:t xml:space="preserve"> are just one tribe of Jacob the grandson of Abraham. Jacob has twelve sons who turned out to be the twelve tribes. When the Creator renamed Jacob as </w:t>
      </w:r>
      <w:r w:rsidRPr="001A2AA3">
        <w:lastRenderedPageBreak/>
        <w:t xml:space="preserve">Israel, the twelve sons became as the twelve tribes of Israel or just simply Israelites. The land of geographical Israel today is just the smallest portion of a bigger land promised given to Abraham. The whole middle east was the whole land that Abraham made round by foot as the mark for birthright. This huge land only belongs to YHUH the </w:t>
      </w:r>
      <w:proofErr w:type="spellStart"/>
      <w:r w:rsidRPr="001A2AA3">
        <w:t>Alahym</w:t>
      </w:r>
      <w:proofErr w:type="spellEnd"/>
      <w:r w:rsidRPr="001A2AA3">
        <w:t xml:space="preserve">. And those who follows Him His Divine Instruction like Abraham, Isaac and Jacob (Israel) shalom be upon them were the people who will inherit including their children who remained obedient. People were made to have choices so disobedience can occur among believers. </w:t>
      </w:r>
      <w:proofErr w:type="spellStart"/>
      <w:r w:rsidRPr="001A2AA3">
        <w:t>Wether</w:t>
      </w:r>
      <w:proofErr w:type="spellEnd"/>
      <w:r w:rsidRPr="001A2AA3">
        <w:t xml:space="preserve"> a person be a religious or not? Israelites were numbered as the sand of the sea exactly what the Creator promised to Abraham. The only ones who will inherit the land are those who have the same faith (beliefs and same action) that Abraham have.</w:t>
      </w:r>
    </w:p>
    <w:p w:rsidR="001A2AA3" w:rsidRPr="001A2AA3" w:rsidRDefault="001A2AA3" w:rsidP="00CD4574">
      <w:pPr>
        <w:pStyle w:val="NoSpacing"/>
      </w:pPr>
    </w:p>
    <w:p w:rsidR="001A2AA3" w:rsidRPr="001A2AA3" w:rsidRDefault="001A2AA3" w:rsidP="00CD4574">
      <w:pPr>
        <w:pStyle w:val="NoSpacing"/>
      </w:pPr>
      <w:r w:rsidRPr="001A2AA3">
        <w:t>600 Views · View Upvoters</w:t>
      </w:r>
    </w:p>
    <w:p w:rsidR="001A2AA3" w:rsidRPr="001A2AA3" w:rsidRDefault="001A2AA3" w:rsidP="00CD4574">
      <w:pPr>
        <w:pStyle w:val="NoSpacing"/>
      </w:pPr>
      <w:r w:rsidRPr="001A2AA3">
        <w:t>Upvote1</w:t>
      </w:r>
    </w:p>
    <w:p w:rsidR="001A2AA3" w:rsidRPr="001A2AA3" w:rsidRDefault="001A2AA3" w:rsidP="00CD4574">
      <w:pPr>
        <w:pStyle w:val="NoSpacing"/>
      </w:pPr>
    </w:p>
    <w:p w:rsidR="001A2AA3" w:rsidRPr="001A2AA3" w:rsidRDefault="001A2AA3" w:rsidP="00CD4574">
      <w:pPr>
        <w:pStyle w:val="NoSpacing"/>
      </w:pPr>
      <w:proofErr w:type="spellStart"/>
      <w:r w:rsidRPr="001A2AA3">
        <w:t>Vivek</w:t>
      </w:r>
      <w:proofErr w:type="spellEnd"/>
      <w:r w:rsidRPr="001A2AA3">
        <w:t xml:space="preserve"> </w:t>
      </w:r>
      <w:proofErr w:type="spellStart"/>
      <w:r w:rsidRPr="001A2AA3">
        <w:t>Iyer</w:t>
      </w:r>
      <w:proofErr w:type="spellEnd"/>
    </w:p>
    <w:p w:rsidR="001A2AA3" w:rsidRPr="001A2AA3" w:rsidRDefault="001A2AA3" w:rsidP="00CD4574">
      <w:pPr>
        <w:pStyle w:val="NoSpacing"/>
      </w:pPr>
      <w:proofErr w:type="spellStart"/>
      <w:r w:rsidRPr="001A2AA3">
        <w:t>Vivek</w:t>
      </w:r>
      <w:proofErr w:type="spellEnd"/>
      <w:r w:rsidRPr="001A2AA3">
        <w:t xml:space="preserve"> </w:t>
      </w:r>
      <w:proofErr w:type="spellStart"/>
      <w:r w:rsidRPr="001A2AA3">
        <w:t>Iyer</w:t>
      </w:r>
      <w:proofErr w:type="spellEnd"/>
    </w:p>
    <w:p w:rsidR="001A2AA3" w:rsidRPr="001A2AA3" w:rsidRDefault="001A2AA3" w:rsidP="00CD4574">
      <w:pPr>
        <w:pStyle w:val="NoSpacing"/>
      </w:pPr>
      <w:r w:rsidRPr="001A2AA3">
        <w:t>Answered Sep 20, 2014</w:t>
      </w:r>
    </w:p>
    <w:p w:rsidR="001A2AA3" w:rsidRPr="001A2AA3" w:rsidRDefault="001A2AA3" w:rsidP="00CD4574">
      <w:pPr>
        <w:pStyle w:val="NoSpacing"/>
      </w:pPr>
      <w:r w:rsidRPr="001A2AA3">
        <w:t>There is no one Islamic view on Jews or Israel.</w:t>
      </w:r>
    </w:p>
    <w:p w:rsidR="001A2AA3" w:rsidRPr="001A2AA3" w:rsidRDefault="001A2AA3" w:rsidP="00CD4574">
      <w:pPr>
        <w:pStyle w:val="NoSpacing"/>
      </w:pPr>
      <w:r w:rsidRPr="001A2AA3">
        <w:t>Yes, Moses is accepted as a prophet but so is Christ.</w:t>
      </w:r>
    </w:p>
    <w:p w:rsidR="001A2AA3" w:rsidRPr="001A2AA3" w:rsidRDefault="001A2AA3" w:rsidP="00CD4574">
      <w:pPr>
        <w:pStyle w:val="NoSpacing"/>
      </w:pPr>
      <w:r w:rsidRPr="001A2AA3">
        <w:t>In neither case, does it follow that some particular group has an sacred entitlement to a particular territory.</w:t>
      </w:r>
    </w:p>
    <w:p w:rsidR="001A2AA3" w:rsidRPr="001A2AA3" w:rsidRDefault="001A2AA3" w:rsidP="00CD4574">
      <w:pPr>
        <w:pStyle w:val="NoSpacing"/>
      </w:pPr>
      <w:r w:rsidRPr="001A2AA3">
        <w:t xml:space="preserve">No doubt, the Muslims didn't like it when </w:t>
      </w:r>
      <w:proofErr w:type="spellStart"/>
      <w:r w:rsidRPr="001A2AA3">
        <w:t>Yezid</w:t>
      </w:r>
      <w:proofErr w:type="spellEnd"/>
      <w:r w:rsidRPr="001A2AA3">
        <w:t xml:space="preserve"> desecrated the 2 Holy Cities, but </w:t>
      </w:r>
      <w:proofErr w:type="spellStart"/>
      <w:r w:rsidRPr="001A2AA3">
        <w:t>Khajirites</w:t>
      </w:r>
      <w:proofErr w:type="spellEnd"/>
      <w:r w:rsidRPr="001A2AA3">
        <w:t xml:space="preserve"> did so as well and anyway </w:t>
      </w:r>
      <w:proofErr w:type="spellStart"/>
      <w:r w:rsidRPr="001A2AA3">
        <w:t>Yezid</w:t>
      </w:r>
      <w:proofErr w:type="spellEnd"/>
      <w:r w:rsidRPr="001A2AA3">
        <w:t xml:space="preserve"> was nominally Muslim and from the </w:t>
      </w:r>
      <w:proofErr w:type="spellStart"/>
      <w:r w:rsidRPr="001A2AA3">
        <w:t>Ummayad</w:t>
      </w:r>
      <w:proofErr w:type="spellEnd"/>
      <w:r w:rsidRPr="001A2AA3">
        <w:t xml:space="preserve"> dynasty which tended to be friendly to Christians. However, an </w:t>
      </w:r>
      <w:proofErr w:type="spellStart"/>
      <w:r w:rsidRPr="001A2AA3">
        <w:t>Ummayad</w:t>
      </w:r>
      <w:proofErr w:type="spellEnd"/>
      <w:r w:rsidRPr="001A2AA3">
        <w:t xml:space="preserve"> later persecuted them. There really is no fixed pattern here.</w:t>
      </w:r>
    </w:p>
    <w:p w:rsidR="001A2AA3" w:rsidRPr="001A2AA3" w:rsidRDefault="001A2AA3" w:rsidP="00CD4574">
      <w:pPr>
        <w:pStyle w:val="NoSpacing"/>
      </w:pPr>
      <w:r w:rsidRPr="001A2AA3">
        <w:t xml:space="preserve">Jews in Palestine tended to welcome the Muslim invasion but so did </w:t>
      </w:r>
      <w:proofErr w:type="spellStart"/>
      <w:r w:rsidRPr="001A2AA3">
        <w:t>Monophysites</w:t>
      </w:r>
      <w:proofErr w:type="spellEnd"/>
      <w:r w:rsidRPr="001A2AA3">
        <w:t>- at that time, Islam was less dangerous to them than the Byzantines- but one can scarcely say that they flourished under Islamic rule.</w:t>
      </w:r>
    </w:p>
    <w:p w:rsidR="001A2AA3" w:rsidRPr="001A2AA3" w:rsidRDefault="001A2AA3" w:rsidP="00CD4574">
      <w:pPr>
        <w:pStyle w:val="NoSpacing"/>
      </w:pPr>
      <w:r w:rsidRPr="001A2AA3">
        <w:t>After the creation of Israel, some Muslims (</w:t>
      </w:r>
      <w:proofErr w:type="spellStart"/>
      <w:r w:rsidRPr="001A2AA3">
        <w:t>bedouins</w:t>
      </w:r>
      <w:proofErr w:type="spellEnd"/>
      <w:r w:rsidRPr="001A2AA3">
        <w:t xml:space="preserve">) served in the Israeli army as did some Druze (generally classed as Muslim). Palestinian Muslims did not, but neither did Palestinian Christians and some Haredi Jews. </w:t>
      </w:r>
    </w:p>
    <w:p w:rsidR="001A2AA3" w:rsidRPr="001A2AA3" w:rsidRDefault="001A2AA3" w:rsidP="00CD4574">
      <w:pPr>
        <w:pStyle w:val="NoSpacing"/>
      </w:pPr>
      <w:r w:rsidRPr="001A2AA3">
        <w:t>The truth is, 'Islamist' regimes have often had more cordial, because pragmatic, relations with Israel, than 'secular' regimes (e.g. Baathists) and the most implacable enemies Israel has faced have been Palestinian Christians (who provoked 'Black September').</w:t>
      </w:r>
    </w:p>
    <w:p w:rsidR="001A2AA3" w:rsidRPr="001A2AA3" w:rsidRDefault="001A2AA3" w:rsidP="00CD4574">
      <w:pPr>
        <w:pStyle w:val="NoSpacing"/>
      </w:pPr>
      <w:r w:rsidRPr="001A2AA3">
        <w:t xml:space="preserve"> Israel however often acts irrationally and goes after the wrong targets. What is worse is it drags America, and thus the rest of us, into quagmire after quagmire.</w:t>
      </w:r>
    </w:p>
    <w:p w:rsidR="001A2AA3" w:rsidRPr="001A2AA3" w:rsidRDefault="001A2AA3" w:rsidP="00CD4574">
      <w:pPr>
        <w:pStyle w:val="NoSpacing"/>
      </w:pPr>
      <w:r w:rsidRPr="001A2AA3">
        <w:t>One result is that though we have a guy called Barak Hussein in the White House, Muslim youth is getting more and more polarized. The Imams are not able to give proper counsel because the World has gone completely crazy.  How are we to explain what is happening in Iraq, in Syria, in Libya, in Egypt, in Pakistan...fill in the name any country in which the U.S has meddled? The vast majority of countries in turmoil are Muslim majority. However, there really isn't some big conspiracy. A mainly Buddhist country like Thailand also has problems as does Ukraine and Georgia and so on.</w:t>
      </w:r>
    </w:p>
    <w:p w:rsidR="001A2AA3" w:rsidRPr="001A2AA3" w:rsidRDefault="001A2AA3" w:rsidP="00CD4574">
      <w:pPr>
        <w:pStyle w:val="NoSpacing"/>
      </w:pPr>
      <w:r w:rsidRPr="001A2AA3">
        <w:t>808 Views · View Upvoters</w:t>
      </w:r>
    </w:p>
    <w:p w:rsidR="001A2AA3" w:rsidRPr="001A2AA3" w:rsidRDefault="001A2AA3" w:rsidP="00CD4574">
      <w:pPr>
        <w:pStyle w:val="NoSpacing"/>
      </w:pPr>
      <w:r w:rsidRPr="001A2AA3">
        <w:t>Upvote3</w:t>
      </w:r>
    </w:p>
    <w:p w:rsidR="001A2AA3" w:rsidRPr="001A2AA3" w:rsidRDefault="001A2AA3" w:rsidP="00CD4574">
      <w:pPr>
        <w:pStyle w:val="NoSpacing"/>
      </w:pPr>
    </w:p>
    <w:p w:rsidR="001A2AA3" w:rsidRPr="001A2AA3" w:rsidRDefault="001A2AA3" w:rsidP="00CD4574">
      <w:pPr>
        <w:pStyle w:val="NoSpacing"/>
      </w:pPr>
      <w:r w:rsidRPr="001A2AA3">
        <w:t xml:space="preserve">Morgan </w:t>
      </w:r>
      <w:proofErr w:type="spellStart"/>
      <w:r w:rsidRPr="001A2AA3">
        <w:t>Carlston</w:t>
      </w:r>
      <w:proofErr w:type="spellEnd"/>
    </w:p>
    <w:p w:rsidR="001A2AA3" w:rsidRPr="001A2AA3" w:rsidRDefault="001A2AA3" w:rsidP="00CD4574">
      <w:pPr>
        <w:pStyle w:val="NoSpacing"/>
      </w:pPr>
      <w:r w:rsidRPr="001A2AA3">
        <w:t xml:space="preserve">Morgan </w:t>
      </w:r>
      <w:proofErr w:type="spellStart"/>
      <w:r w:rsidRPr="001A2AA3">
        <w:t>Carlston</w:t>
      </w:r>
      <w:proofErr w:type="spellEnd"/>
      <w:r w:rsidRPr="001A2AA3">
        <w:t>, lived in Israel</w:t>
      </w:r>
    </w:p>
    <w:p w:rsidR="001A2AA3" w:rsidRPr="001A2AA3" w:rsidRDefault="001A2AA3" w:rsidP="00CD4574">
      <w:pPr>
        <w:pStyle w:val="NoSpacing"/>
      </w:pPr>
      <w:r w:rsidRPr="001A2AA3">
        <w:t>Answered Sep 9, 2014</w:t>
      </w:r>
    </w:p>
    <w:p w:rsidR="001A2AA3" w:rsidRPr="001A2AA3" w:rsidRDefault="001A2AA3" w:rsidP="00CD4574">
      <w:pPr>
        <w:pStyle w:val="NoSpacing"/>
      </w:pPr>
      <w:r w:rsidRPr="001A2AA3">
        <w:lastRenderedPageBreak/>
        <w:t>It is important to remember that while Islam regards the major Judeo-Christian figures as prophets, they are considered to have flaws. Mohammad is the last prophet, and therefore is unsurpassable. So in the long run it doesn't matter what a prophet such as Moses or Jesus said, because Mohammad came after them and unless he said it himself, it may not be 'truth'.</w:t>
      </w:r>
    </w:p>
    <w:p w:rsidR="001A2AA3" w:rsidRPr="001A2AA3" w:rsidRDefault="001A2AA3" w:rsidP="00CD4574">
      <w:pPr>
        <w:pStyle w:val="NoSpacing"/>
      </w:pPr>
      <w:r w:rsidRPr="001A2AA3">
        <w:t>697 Views · View Upvoters</w:t>
      </w:r>
    </w:p>
    <w:p w:rsidR="001A2AA3" w:rsidRPr="001A2AA3" w:rsidRDefault="001A2AA3" w:rsidP="00CD4574">
      <w:pPr>
        <w:pStyle w:val="NoSpacing"/>
      </w:pPr>
      <w:r w:rsidRPr="001A2AA3">
        <w:t>Upvote1</w:t>
      </w:r>
    </w:p>
    <w:p w:rsidR="001A2AA3" w:rsidRPr="001A2AA3" w:rsidRDefault="001A2AA3" w:rsidP="00CD4574">
      <w:pPr>
        <w:pStyle w:val="NoSpacing"/>
      </w:pPr>
    </w:p>
    <w:p w:rsidR="001A2AA3" w:rsidRPr="001A2AA3" w:rsidRDefault="001A2AA3" w:rsidP="00CD4574">
      <w:pPr>
        <w:pStyle w:val="NoSpacing"/>
      </w:pPr>
      <w:r w:rsidRPr="001A2AA3">
        <w:t>Salam Editorial</w:t>
      </w:r>
    </w:p>
    <w:p w:rsidR="001A2AA3" w:rsidRPr="001A2AA3" w:rsidRDefault="001A2AA3" w:rsidP="00CD4574">
      <w:pPr>
        <w:pStyle w:val="NoSpacing"/>
      </w:pPr>
      <w:r w:rsidRPr="001A2AA3">
        <w:t>Salam Editorial</w:t>
      </w:r>
    </w:p>
    <w:p w:rsidR="001A2AA3" w:rsidRPr="001A2AA3" w:rsidRDefault="001A2AA3" w:rsidP="00CD4574">
      <w:pPr>
        <w:pStyle w:val="NoSpacing"/>
      </w:pPr>
      <w:r w:rsidRPr="001A2AA3">
        <w:t>Answered Mar 31, 2017</w:t>
      </w:r>
    </w:p>
    <w:p w:rsidR="001A2AA3" w:rsidRPr="001A2AA3" w:rsidRDefault="001A2AA3" w:rsidP="00CD4574">
      <w:pPr>
        <w:pStyle w:val="NoSpacing"/>
      </w:pPr>
      <w:r w:rsidRPr="001A2AA3">
        <w:t xml:space="preserve">Jews constitute a great aspect of the Qur’an as they are people of the Book and should be also treated with respect and justice. Their </w:t>
      </w:r>
      <w:proofErr w:type="spellStart"/>
      <w:r w:rsidRPr="001A2AA3">
        <w:t>prophets</w:t>
      </w:r>
      <w:proofErr w:type="spellEnd"/>
      <w:r w:rsidRPr="001A2AA3">
        <w:t xml:space="preserve"> are highly respected in Islam and accepted as among the highly ranked prophets. Yet, as most of the Jews throughout the history could not abide by the laws and rules of these Prophets (for instance, they also have their own version of daily prayers, fasting etc..) they struggle in terms of finding the ‘straight path’. Also, </w:t>
      </w:r>
      <w:proofErr w:type="spellStart"/>
      <w:r w:rsidRPr="001A2AA3">
        <w:t>Semitisim</w:t>
      </w:r>
      <w:proofErr w:type="spellEnd"/>
      <w:r w:rsidRPr="001A2AA3">
        <w:t xml:space="preserve"> and </w:t>
      </w:r>
      <w:proofErr w:type="spellStart"/>
      <w:r w:rsidRPr="001A2AA3">
        <w:t>Zionims</w:t>
      </w:r>
      <w:proofErr w:type="spellEnd"/>
      <w:r w:rsidRPr="001A2AA3">
        <w:t xml:space="preserve"> are 20st century topics which are misinterpreted versions of religious scripts. Israel is supposed to belong to believers (not Jews only) which does not justify the cruelty done to Muslims in Palestine.</w:t>
      </w:r>
    </w:p>
    <w:p w:rsidR="001A2AA3" w:rsidRPr="001A2AA3" w:rsidRDefault="001A2AA3" w:rsidP="00CD4574">
      <w:pPr>
        <w:pStyle w:val="NoSpacing"/>
      </w:pPr>
    </w:p>
    <w:p w:rsidR="001A2AA3" w:rsidRPr="001A2AA3" w:rsidRDefault="001A2AA3" w:rsidP="00CD4574">
      <w:pPr>
        <w:pStyle w:val="NoSpacing"/>
      </w:pPr>
      <w:r w:rsidRPr="001A2AA3">
        <w:t>169 Views</w:t>
      </w:r>
    </w:p>
    <w:p w:rsidR="00CD4574" w:rsidRDefault="00CD4574" w:rsidP="00CD4574">
      <w:pPr>
        <w:pStyle w:val="NoSpacing"/>
      </w:pPr>
    </w:p>
    <w:p w:rsidR="001A2AA3" w:rsidRPr="001A2AA3" w:rsidRDefault="001A2AA3" w:rsidP="00CD4574">
      <w:pPr>
        <w:pStyle w:val="NoSpacing"/>
      </w:pPr>
      <w:r w:rsidRPr="001A2AA3">
        <w:t>Nicholas Bishop</w:t>
      </w:r>
    </w:p>
    <w:p w:rsidR="001A2AA3" w:rsidRPr="001A2AA3" w:rsidRDefault="001A2AA3" w:rsidP="00CD4574">
      <w:pPr>
        <w:pStyle w:val="NoSpacing"/>
      </w:pPr>
      <w:r w:rsidRPr="001A2AA3">
        <w:t xml:space="preserve">Nicholas Bishop, My book 'Politically </w:t>
      </w:r>
      <w:proofErr w:type="spellStart"/>
      <w:r w:rsidRPr="001A2AA3">
        <w:t>Defectness</w:t>
      </w:r>
      <w:proofErr w:type="spellEnd"/>
      <w:r w:rsidRPr="001A2AA3">
        <w:t xml:space="preserve">' on Amazon where </w:t>
      </w:r>
      <w:proofErr w:type="spellStart"/>
      <w:r w:rsidRPr="001A2AA3">
        <w:t>Im</w:t>
      </w:r>
      <w:proofErr w:type="spellEnd"/>
      <w:r w:rsidRPr="001A2AA3">
        <w:t xml:space="preserve"> known as Nick Lee</w:t>
      </w:r>
    </w:p>
    <w:p w:rsidR="001A2AA3" w:rsidRPr="001A2AA3" w:rsidRDefault="001A2AA3" w:rsidP="00CD4574">
      <w:pPr>
        <w:pStyle w:val="NoSpacing"/>
      </w:pPr>
      <w:r w:rsidRPr="001A2AA3">
        <w:t>Answered Jan 6, 2016</w:t>
      </w:r>
    </w:p>
    <w:p w:rsidR="001A2AA3" w:rsidRPr="001A2AA3" w:rsidRDefault="001A2AA3" w:rsidP="00CD4574">
      <w:pPr>
        <w:pStyle w:val="NoSpacing"/>
      </w:pPr>
      <w:r w:rsidRPr="001A2AA3">
        <w:t xml:space="preserve">The Jews like the Christians are called 'Al - </w:t>
      </w:r>
      <w:proofErr w:type="spellStart"/>
      <w:r w:rsidRPr="001A2AA3">
        <w:t>Kitab</w:t>
      </w:r>
      <w:proofErr w:type="spellEnd"/>
      <w:r w:rsidRPr="001A2AA3">
        <w:t>' in Arabic or followers of the book containing the prophets what we Christians would call the Old Testament.</w:t>
      </w:r>
    </w:p>
    <w:p w:rsidR="001A2AA3" w:rsidRPr="001A2AA3" w:rsidRDefault="001A2AA3" w:rsidP="00CD4574">
      <w:pPr>
        <w:pStyle w:val="NoSpacing"/>
      </w:pPr>
    </w:p>
    <w:p w:rsidR="001A2AA3" w:rsidRPr="001A2AA3" w:rsidRDefault="001A2AA3" w:rsidP="00CD4574">
      <w:pPr>
        <w:pStyle w:val="NoSpacing"/>
      </w:pPr>
      <w:r w:rsidRPr="001A2AA3">
        <w:t xml:space="preserve">I think despite the bad news you hear about Muslims and Jews there must be those that get on and </w:t>
      </w:r>
      <w:proofErr w:type="spellStart"/>
      <w:r w:rsidRPr="001A2AA3">
        <w:t>Im</w:t>
      </w:r>
      <w:proofErr w:type="spellEnd"/>
      <w:r w:rsidRPr="001A2AA3">
        <w:t xml:space="preserve"> sure this is the case even in Israel.  </w:t>
      </w:r>
      <w:proofErr w:type="spellStart"/>
      <w:r w:rsidRPr="001A2AA3">
        <w:t>Dont</w:t>
      </w:r>
      <w:proofErr w:type="spellEnd"/>
      <w:r w:rsidRPr="001A2AA3">
        <w:t xml:space="preserve"> forget Israeli Jews and Arabs have to work together in a plethora of work so there be must Jewish and Muslim people who are friends.</w:t>
      </w:r>
    </w:p>
    <w:p w:rsidR="001A2AA3" w:rsidRPr="001A2AA3" w:rsidRDefault="001A2AA3" w:rsidP="00CD4574">
      <w:pPr>
        <w:pStyle w:val="NoSpacing"/>
      </w:pPr>
    </w:p>
    <w:p w:rsidR="001A2AA3" w:rsidRPr="001A2AA3" w:rsidRDefault="001A2AA3" w:rsidP="00CD4574">
      <w:pPr>
        <w:pStyle w:val="NoSpacing"/>
      </w:pPr>
      <w:r w:rsidRPr="001A2AA3">
        <w:t>Probably the same world over where Jews and Muslims get on despite the clashing of the two religions in the Middle East.</w:t>
      </w:r>
    </w:p>
    <w:p w:rsidR="001A2AA3" w:rsidRPr="001A2AA3" w:rsidRDefault="001A2AA3" w:rsidP="00CD4574">
      <w:pPr>
        <w:pStyle w:val="NoSpacing"/>
      </w:pPr>
    </w:p>
    <w:p w:rsidR="001A2AA3" w:rsidRPr="001A2AA3" w:rsidRDefault="001A2AA3" w:rsidP="00CD4574">
      <w:pPr>
        <w:pStyle w:val="NoSpacing"/>
      </w:pPr>
      <w:r w:rsidRPr="001A2AA3">
        <w:t>834 Views · View Upvoters</w:t>
      </w:r>
    </w:p>
    <w:p w:rsidR="001A2AA3" w:rsidRPr="001A2AA3" w:rsidRDefault="001A2AA3" w:rsidP="00CD4574">
      <w:pPr>
        <w:pStyle w:val="NoSpacing"/>
      </w:pPr>
      <w:r w:rsidRPr="001A2AA3">
        <w:t>Upvote4</w:t>
      </w:r>
    </w:p>
    <w:p w:rsidR="001A2AA3" w:rsidRPr="001A2AA3" w:rsidRDefault="001A2AA3" w:rsidP="00CD4574">
      <w:pPr>
        <w:pStyle w:val="NoSpacing"/>
      </w:pPr>
    </w:p>
    <w:p w:rsidR="001A2AA3" w:rsidRPr="001A2AA3" w:rsidRDefault="001A2AA3" w:rsidP="00CD4574">
      <w:pPr>
        <w:pStyle w:val="NoSpacing"/>
      </w:pPr>
      <w:r w:rsidRPr="001A2AA3">
        <w:t>Sam Siddiqui</w:t>
      </w:r>
    </w:p>
    <w:p w:rsidR="001A2AA3" w:rsidRPr="001A2AA3" w:rsidRDefault="001A2AA3" w:rsidP="00CD4574">
      <w:pPr>
        <w:pStyle w:val="NoSpacing"/>
      </w:pPr>
      <w:r w:rsidRPr="001A2AA3">
        <w:t>Sam Siddiqui</w:t>
      </w:r>
    </w:p>
    <w:p w:rsidR="001A2AA3" w:rsidRPr="001A2AA3" w:rsidRDefault="001A2AA3" w:rsidP="00CD4574">
      <w:pPr>
        <w:pStyle w:val="NoSpacing"/>
      </w:pPr>
      <w:r w:rsidRPr="001A2AA3">
        <w:t xml:space="preserve">Al </w:t>
      </w:r>
      <w:proofErr w:type="spellStart"/>
      <w:r w:rsidRPr="001A2AA3">
        <w:t>Kitab</w:t>
      </w:r>
      <w:proofErr w:type="spellEnd"/>
      <w:r w:rsidRPr="001A2AA3">
        <w:t xml:space="preserve"> would be The Book. I think you mean </w:t>
      </w:r>
      <w:proofErr w:type="spellStart"/>
      <w:r w:rsidRPr="001A2AA3">
        <w:t>Ahl</w:t>
      </w:r>
      <w:proofErr w:type="spellEnd"/>
      <w:r w:rsidRPr="001A2AA3">
        <w:t xml:space="preserve"> al </w:t>
      </w:r>
      <w:proofErr w:type="spellStart"/>
      <w:r w:rsidRPr="001A2AA3">
        <w:t>Kitab</w:t>
      </w:r>
      <w:proofErr w:type="spellEnd"/>
      <w:r w:rsidRPr="001A2AA3">
        <w:t xml:space="preserve"> which is People of the book. [or Family...</w:t>
      </w:r>
    </w:p>
    <w:p w:rsidR="001A2AA3" w:rsidRPr="001A2AA3" w:rsidRDefault="001A2AA3" w:rsidP="00CD4574">
      <w:pPr>
        <w:pStyle w:val="NoSpacing"/>
      </w:pPr>
      <w:r w:rsidRPr="001A2AA3">
        <w:t xml:space="preserve">Shai </w:t>
      </w:r>
      <w:proofErr w:type="spellStart"/>
      <w:r w:rsidRPr="001A2AA3">
        <w:t>PreterShai</w:t>
      </w:r>
      <w:proofErr w:type="spellEnd"/>
      <w:r w:rsidRPr="001A2AA3">
        <w:t xml:space="preserve"> </w:t>
      </w:r>
      <w:proofErr w:type="spellStart"/>
      <w:r w:rsidRPr="001A2AA3">
        <w:t>Preter</w:t>
      </w:r>
      <w:proofErr w:type="spellEnd"/>
      <w:r w:rsidRPr="001A2AA3">
        <w:t xml:space="preserve"> </w:t>
      </w:r>
      <w:proofErr w:type="spellStart"/>
      <w:r w:rsidRPr="001A2AA3">
        <w:t>upvoted</w:t>
      </w:r>
      <w:proofErr w:type="spellEnd"/>
      <w:r w:rsidRPr="001A2AA3">
        <w:t xml:space="preserve"> this</w:t>
      </w:r>
    </w:p>
    <w:p w:rsidR="00CD4574" w:rsidRDefault="00CD4574" w:rsidP="00CD4574">
      <w:pPr>
        <w:pStyle w:val="NoSpacing"/>
      </w:pPr>
    </w:p>
    <w:p w:rsidR="00CD4574" w:rsidRDefault="00CD4574" w:rsidP="00CD4574">
      <w:pPr>
        <w:pStyle w:val="NoSpacing"/>
      </w:pPr>
    </w:p>
    <w:p w:rsidR="001A2AA3" w:rsidRPr="001A2AA3" w:rsidRDefault="001A2AA3" w:rsidP="00CD4574">
      <w:pPr>
        <w:pStyle w:val="NoSpacing"/>
      </w:pPr>
      <w:r w:rsidRPr="001A2AA3">
        <w:t>Anonymous</w:t>
      </w:r>
    </w:p>
    <w:p w:rsidR="001A2AA3" w:rsidRPr="001A2AA3" w:rsidRDefault="001A2AA3" w:rsidP="00CD4574">
      <w:pPr>
        <w:pStyle w:val="NoSpacing"/>
      </w:pPr>
      <w:r w:rsidRPr="001A2AA3">
        <w:t>Anonymous</w:t>
      </w:r>
    </w:p>
    <w:p w:rsidR="001A2AA3" w:rsidRPr="001A2AA3" w:rsidRDefault="001A2AA3" w:rsidP="00CD4574">
      <w:pPr>
        <w:pStyle w:val="NoSpacing"/>
      </w:pPr>
      <w:r w:rsidRPr="001A2AA3">
        <w:t>Answered Feb 17, 2017</w:t>
      </w:r>
    </w:p>
    <w:p w:rsidR="001A2AA3" w:rsidRPr="001A2AA3" w:rsidRDefault="001A2AA3" w:rsidP="00CD4574">
      <w:pPr>
        <w:pStyle w:val="NoSpacing"/>
      </w:pPr>
      <w:r w:rsidRPr="001A2AA3">
        <w:t>According to Quran, Israel deserve to exist and it is planned by Allah :</w:t>
      </w:r>
    </w:p>
    <w:p w:rsidR="001A2AA3" w:rsidRPr="001A2AA3" w:rsidRDefault="001A2AA3" w:rsidP="00CD4574">
      <w:pPr>
        <w:pStyle w:val="NoSpacing"/>
      </w:pPr>
    </w:p>
    <w:p w:rsidR="001A2AA3" w:rsidRPr="001A2AA3" w:rsidRDefault="001A2AA3" w:rsidP="00CD4574">
      <w:pPr>
        <w:pStyle w:val="NoSpacing"/>
      </w:pPr>
      <w:r w:rsidRPr="001A2AA3">
        <w:t>_Quran 17:104 : “And thereafter We said to the Children of Israel : 'Dwell in the land. When the promise of the Everlasting Life comes We shall bring you all together.”</w:t>
      </w:r>
    </w:p>
    <w:p w:rsidR="001A2AA3" w:rsidRPr="001A2AA3" w:rsidRDefault="001A2AA3" w:rsidP="00CD4574">
      <w:pPr>
        <w:pStyle w:val="NoSpacing"/>
      </w:pPr>
    </w:p>
    <w:p w:rsidR="001A2AA3" w:rsidRPr="001A2AA3" w:rsidRDefault="001A2AA3" w:rsidP="00CD4574">
      <w:pPr>
        <w:pStyle w:val="NoSpacing"/>
      </w:pPr>
      <w:r w:rsidRPr="001A2AA3">
        <w:t>-Quran 26:59 : “Thus. And We caused to inherit it (promised land Israel) the Children of Israel.”</w:t>
      </w:r>
    </w:p>
    <w:p w:rsidR="001A2AA3" w:rsidRPr="001A2AA3" w:rsidRDefault="001A2AA3" w:rsidP="00CD4574">
      <w:pPr>
        <w:pStyle w:val="NoSpacing"/>
      </w:pPr>
    </w:p>
    <w:p w:rsidR="001A2AA3" w:rsidRPr="001A2AA3" w:rsidRDefault="001A2AA3" w:rsidP="00CD4574">
      <w:pPr>
        <w:pStyle w:val="NoSpacing"/>
      </w:pPr>
      <w:r w:rsidRPr="001A2AA3">
        <w:t>1.3k Views · View Upvoters</w:t>
      </w:r>
    </w:p>
    <w:p w:rsidR="001A2AA3" w:rsidRPr="001A2AA3" w:rsidRDefault="001A2AA3" w:rsidP="00CD4574">
      <w:pPr>
        <w:pStyle w:val="NoSpacing"/>
      </w:pPr>
      <w:r w:rsidRPr="001A2AA3">
        <w:t>Upvote11</w:t>
      </w:r>
    </w:p>
    <w:p w:rsidR="001A2AA3" w:rsidRPr="001A2AA3" w:rsidRDefault="001A2AA3" w:rsidP="00CD4574">
      <w:pPr>
        <w:pStyle w:val="NoSpacing"/>
      </w:pPr>
    </w:p>
    <w:p w:rsidR="001A2AA3" w:rsidRPr="001A2AA3" w:rsidRDefault="001A2AA3" w:rsidP="00CD4574">
      <w:pPr>
        <w:pStyle w:val="NoSpacing"/>
      </w:pPr>
      <w:proofErr w:type="spellStart"/>
      <w:r w:rsidRPr="001A2AA3">
        <w:t>Riz</w:t>
      </w:r>
      <w:proofErr w:type="spellEnd"/>
      <w:r w:rsidRPr="001A2AA3">
        <w:t xml:space="preserve"> </w:t>
      </w:r>
      <w:proofErr w:type="spellStart"/>
      <w:r w:rsidRPr="001A2AA3">
        <w:t>Qas</w:t>
      </w:r>
      <w:proofErr w:type="spellEnd"/>
    </w:p>
    <w:p w:rsidR="001A2AA3" w:rsidRPr="001A2AA3" w:rsidRDefault="001A2AA3" w:rsidP="00CD4574">
      <w:pPr>
        <w:pStyle w:val="NoSpacing"/>
      </w:pPr>
      <w:proofErr w:type="spellStart"/>
      <w:r w:rsidRPr="001A2AA3">
        <w:t>Riz</w:t>
      </w:r>
      <w:proofErr w:type="spellEnd"/>
      <w:r w:rsidRPr="001A2AA3">
        <w:t xml:space="preserve"> </w:t>
      </w:r>
      <w:proofErr w:type="spellStart"/>
      <w:r w:rsidRPr="001A2AA3">
        <w:t>Qas</w:t>
      </w:r>
      <w:proofErr w:type="spellEnd"/>
    </w:p>
    <w:p w:rsidR="001A2AA3" w:rsidRPr="001A2AA3" w:rsidRDefault="001A2AA3" w:rsidP="00CD4574">
      <w:pPr>
        <w:pStyle w:val="NoSpacing"/>
      </w:pPr>
      <w:r w:rsidRPr="001A2AA3">
        <w:t>Answered Sep 9, 2014</w:t>
      </w:r>
    </w:p>
    <w:p w:rsidR="001A2AA3" w:rsidRPr="001A2AA3" w:rsidRDefault="001A2AA3" w:rsidP="00CD4574">
      <w:pPr>
        <w:pStyle w:val="NoSpacing"/>
      </w:pPr>
      <w:r w:rsidRPr="001A2AA3">
        <w:t xml:space="preserve">Islam is a religion </w:t>
      </w:r>
      <w:proofErr w:type="spellStart"/>
      <w:r w:rsidRPr="001A2AA3">
        <w:t>basd</w:t>
      </w:r>
      <w:proofErr w:type="spellEnd"/>
      <w:r w:rsidRPr="001A2AA3">
        <w:t xml:space="preserve"> on common sense. Islam also states that there is no compulsion in religion hence there is no problem with </w:t>
      </w:r>
      <w:proofErr w:type="spellStart"/>
      <w:r w:rsidRPr="001A2AA3">
        <w:t>jews</w:t>
      </w:r>
      <w:proofErr w:type="spellEnd"/>
      <w:r w:rsidRPr="001A2AA3">
        <w:t xml:space="preserve">. Islam is not to be judged by the people who purport to represent it and anyone who does so is equally ignorant. If anyone wishes to understand Islam they should study with the people who know. I couldn't pick up a book on molecular physics and form an opinion just like a </w:t>
      </w:r>
      <w:proofErr w:type="spellStart"/>
      <w:r w:rsidRPr="001A2AA3">
        <w:t>non Muslim</w:t>
      </w:r>
      <w:proofErr w:type="spellEnd"/>
      <w:r w:rsidRPr="001A2AA3">
        <w:t xml:space="preserve"> can't pick up the Qur'an and expect to form an opinion. This is why we see some laughable human opinions on what the Qur'an says. </w:t>
      </w:r>
    </w:p>
    <w:p w:rsidR="001A2AA3" w:rsidRPr="001A2AA3" w:rsidRDefault="001A2AA3" w:rsidP="00CD4574">
      <w:pPr>
        <w:pStyle w:val="NoSpacing"/>
      </w:pPr>
    </w:p>
    <w:p w:rsidR="001A2AA3" w:rsidRPr="001A2AA3" w:rsidRDefault="001A2AA3" w:rsidP="00CD4574">
      <w:pPr>
        <w:pStyle w:val="NoSpacing"/>
      </w:pPr>
      <w:r w:rsidRPr="001A2AA3">
        <w:t xml:space="preserve">Now, Israel. </w:t>
      </w:r>
    </w:p>
    <w:p w:rsidR="001A2AA3" w:rsidRPr="001A2AA3" w:rsidRDefault="001A2AA3" w:rsidP="00CD4574">
      <w:pPr>
        <w:pStyle w:val="NoSpacing"/>
      </w:pPr>
    </w:p>
    <w:p w:rsidR="001A2AA3" w:rsidRPr="001A2AA3" w:rsidRDefault="001A2AA3" w:rsidP="00CD4574">
      <w:pPr>
        <w:pStyle w:val="NoSpacing"/>
      </w:pPr>
      <w:r w:rsidRPr="001A2AA3">
        <w:t xml:space="preserve">I knock on your door whilst you are relaxing. I say, 'we are about to bulldoze your house down. Our book says </w:t>
      </w:r>
      <w:proofErr w:type="spellStart"/>
      <w:r w:rsidRPr="001A2AA3">
        <w:t>its</w:t>
      </w:r>
      <w:proofErr w:type="spellEnd"/>
      <w:r w:rsidRPr="001A2AA3">
        <w:t xml:space="preserve"> our right. Whilst we do this, I create an open prison for your people and make you the poorest nation on earth with an 80% reliance on foreign aid. I start restricting your calories and when your kids start throwing stones back in anger, I will bomb them. When they buy rockets, I will buy drones. 50 years later, </w:t>
      </w:r>
      <w:proofErr w:type="spellStart"/>
      <w:r w:rsidRPr="001A2AA3">
        <w:t>i</w:t>
      </w:r>
      <w:proofErr w:type="spellEnd"/>
      <w:r w:rsidRPr="001A2AA3">
        <w:t xml:space="preserve"> have no plans to define how much is enough.  </w:t>
      </w:r>
    </w:p>
    <w:p w:rsidR="001A2AA3" w:rsidRPr="001A2AA3" w:rsidRDefault="001A2AA3" w:rsidP="00CD4574">
      <w:pPr>
        <w:pStyle w:val="NoSpacing"/>
      </w:pPr>
      <w:r w:rsidRPr="001A2AA3">
        <w:t>Forget the Islamic view. What does common sense say? No one denies Israel's right to exist but they are unfortunately doing exactly the same that they had subjected to them. Forget Islam's view. Let's look at what is human.</w:t>
      </w:r>
    </w:p>
    <w:p w:rsidR="001A2AA3" w:rsidRDefault="001A2AA3" w:rsidP="00CD4574">
      <w:pPr>
        <w:pStyle w:val="NoSpacing"/>
      </w:pPr>
      <w:r w:rsidRPr="001A2AA3">
        <w:t>758 Views · View Upvoters</w:t>
      </w:r>
    </w:p>
    <w:p w:rsidR="001A2AA3" w:rsidRDefault="001A2AA3" w:rsidP="001A2AA3">
      <w:pPr>
        <w:rPr>
          <w:sz w:val="24"/>
          <w:szCs w:val="24"/>
        </w:rPr>
      </w:pPr>
    </w:p>
    <w:p w:rsidR="00C77FF6" w:rsidRDefault="00C77FF6">
      <w:pPr>
        <w:rPr>
          <w:i/>
          <w:sz w:val="28"/>
          <w:szCs w:val="28"/>
        </w:rPr>
      </w:pPr>
      <w:r>
        <w:br w:type="page"/>
      </w:r>
    </w:p>
    <w:p w:rsidR="001A2AA3" w:rsidRDefault="00CD4574" w:rsidP="00CD4574">
      <w:pPr>
        <w:pStyle w:val="Heading1"/>
      </w:pPr>
      <w:r>
        <w:lastRenderedPageBreak/>
        <w:t>Also from quora.com</w:t>
      </w:r>
    </w:p>
    <w:p w:rsidR="00CD4574" w:rsidRPr="003C4154" w:rsidRDefault="00CD4574" w:rsidP="00CD4574">
      <w:pPr>
        <w:rPr>
          <w:b/>
          <w:sz w:val="28"/>
          <w:szCs w:val="28"/>
        </w:rPr>
      </w:pPr>
      <w:r w:rsidRPr="003C4154">
        <w:rPr>
          <w:b/>
          <w:sz w:val="28"/>
          <w:szCs w:val="28"/>
        </w:rPr>
        <w:t>Why are conservative Christians such staunch supporters of Israel?</w:t>
      </w:r>
    </w:p>
    <w:p w:rsidR="00CD4574" w:rsidRPr="00CD4574" w:rsidRDefault="00CD4574" w:rsidP="00CD4574">
      <w:pPr>
        <w:pStyle w:val="NoSpacing"/>
      </w:pPr>
    </w:p>
    <w:p w:rsidR="00CD4574" w:rsidRPr="00CD4574" w:rsidRDefault="00CD4574" w:rsidP="00CD4574">
      <w:pPr>
        <w:pStyle w:val="NoSpacing"/>
      </w:pPr>
      <w:r w:rsidRPr="00CD4574">
        <w:t>21 Answers</w:t>
      </w:r>
    </w:p>
    <w:p w:rsidR="00CD4574" w:rsidRPr="00CD4574" w:rsidRDefault="00CD4574" w:rsidP="00CD4574">
      <w:pPr>
        <w:pStyle w:val="NoSpacing"/>
      </w:pPr>
      <w:r w:rsidRPr="00CD4574">
        <w:t>David Wilkinson</w:t>
      </w:r>
    </w:p>
    <w:p w:rsidR="00CD4574" w:rsidRPr="00CD4574" w:rsidRDefault="00CD4574" w:rsidP="00CD4574">
      <w:pPr>
        <w:pStyle w:val="NoSpacing"/>
      </w:pPr>
      <w:r w:rsidRPr="00CD4574">
        <w:t>David Wilkinson, Christian. B.A. Philosophy</w:t>
      </w:r>
    </w:p>
    <w:p w:rsidR="00CD4574" w:rsidRPr="00CD4574" w:rsidRDefault="00CD4574" w:rsidP="00CD4574">
      <w:pPr>
        <w:pStyle w:val="NoSpacing"/>
      </w:pPr>
      <w:r w:rsidRPr="00CD4574">
        <w:t>Answered Feb 23, 2014</w:t>
      </w:r>
    </w:p>
    <w:p w:rsidR="00CD4574" w:rsidRPr="00CD4574" w:rsidRDefault="00CD4574" w:rsidP="00CD4574">
      <w:pPr>
        <w:pStyle w:val="NoSpacing"/>
      </w:pPr>
      <w:r w:rsidRPr="00CD4574">
        <w:t xml:space="preserve">I am libertarian in my view of government, but I am conservative in my personal views. Nevertheless I think I qualify to answer this, because I am one of the types of people the OP refers to. </w:t>
      </w:r>
    </w:p>
    <w:p w:rsidR="00CD4574" w:rsidRPr="00CD4574" w:rsidRDefault="00CD4574" w:rsidP="00CD4574">
      <w:pPr>
        <w:pStyle w:val="NoSpacing"/>
      </w:pPr>
    </w:p>
    <w:p w:rsidR="00CD4574" w:rsidRPr="00CD4574" w:rsidRDefault="00CD4574" w:rsidP="00CD4574">
      <w:pPr>
        <w:pStyle w:val="NoSpacing"/>
      </w:pPr>
      <w:r w:rsidRPr="00CD4574">
        <w:t>Long story short: The Old Testament seems to predict the nation of Israel will have a role in the end times.</w:t>
      </w:r>
    </w:p>
    <w:p w:rsidR="00CD4574" w:rsidRPr="00CD4574" w:rsidRDefault="00CD4574" w:rsidP="00CD4574">
      <w:pPr>
        <w:pStyle w:val="NoSpacing"/>
      </w:pPr>
    </w:p>
    <w:p w:rsidR="00CD4574" w:rsidRPr="00CD4574" w:rsidRDefault="00CD4574" w:rsidP="00CD4574">
      <w:pPr>
        <w:pStyle w:val="NoSpacing"/>
      </w:pPr>
      <w:r w:rsidRPr="00CD4574">
        <w:t xml:space="preserve">Yes, I support Israel's right to exist as a country, and I believe it has an eschatological role to play. I am not at all meaning to demean or put down those Christians who take the </w:t>
      </w:r>
      <w:proofErr w:type="spellStart"/>
      <w:r w:rsidRPr="00CD4574">
        <w:t>preterist</w:t>
      </w:r>
      <w:proofErr w:type="spellEnd"/>
      <w:r w:rsidRPr="00CD4574">
        <w:t xml:space="preserve"> viewpoint (as some of the Christians on this page probably do), but attempting to provide the alternate view in an already complicated theological landscape.</w:t>
      </w:r>
    </w:p>
    <w:p w:rsidR="00CD4574" w:rsidRPr="00CD4574" w:rsidRDefault="00CD4574" w:rsidP="00CD4574">
      <w:pPr>
        <w:pStyle w:val="NoSpacing"/>
      </w:pPr>
    </w:p>
    <w:p w:rsidR="00CD4574" w:rsidRPr="00CD4574" w:rsidRDefault="00CD4574" w:rsidP="00CD4574">
      <w:pPr>
        <w:pStyle w:val="NoSpacing"/>
      </w:pPr>
      <w:r w:rsidRPr="00CD4574">
        <w:t>Theological Justification for Israel's Return to the Land</w:t>
      </w:r>
    </w:p>
    <w:p w:rsidR="00CD4574" w:rsidRPr="00CD4574" w:rsidRDefault="00CD4574" w:rsidP="00CD4574">
      <w:pPr>
        <w:pStyle w:val="NoSpacing"/>
      </w:pPr>
    </w:p>
    <w:p w:rsidR="00CD4574" w:rsidRPr="00CD4574" w:rsidRDefault="00CD4574" w:rsidP="00CD4574">
      <w:pPr>
        <w:pStyle w:val="NoSpacing"/>
      </w:pPr>
      <w:r w:rsidRPr="00CD4574">
        <w:t xml:space="preserve">Contrary to popular belief, Christians do not think the Old Testament was "cancelled." In fact, we think the entirety of the Old Testament must be fulfilled, except where Jesus specifically abrogates or fulfills a category of Torah law (i.e. dietary restrictions, animal sacrifice). This is especially the case with prophetic writings. </w:t>
      </w:r>
    </w:p>
    <w:p w:rsidR="00CD4574" w:rsidRPr="00CD4574" w:rsidRDefault="00CD4574" w:rsidP="00CD4574">
      <w:pPr>
        <w:pStyle w:val="NoSpacing"/>
      </w:pPr>
    </w:p>
    <w:p w:rsidR="00CD4574" w:rsidRPr="00CD4574" w:rsidRDefault="00CD4574" w:rsidP="00CD4574">
      <w:pPr>
        <w:pStyle w:val="NoSpacing"/>
      </w:pPr>
      <w:r w:rsidRPr="00CD4574">
        <w:t xml:space="preserve">However, many unfulfilled prophetic writings imply that Jews will be back in their homeland, prior to God's judgment day. </w:t>
      </w:r>
    </w:p>
    <w:p w:rsidR="00CD4574" w:rsidRPr="00CD4574" w:rsidRDefault="00CD4574" w:rsidP="00CD4574">
      <w:pPr>
        <w:pStyle w:val="NoSpacing"/>
      </w:pPr>
    </w:p>
    <w:p w:rsidR="00CD4574" w:rsidRPr="00CD4574" w:rsidRDefault="00CD4574" w:rsidP="00CD4574">
      <w:pPr>
        <w:pStyle w:val="NoSpacing"/>
      </w:pPr>
      <w:r w:rsidRPr="00CD4574">
        <w:t xml:space="preserve">Ezekiel 38-39 </w:t>
      </w:r>
    </w:p>
    <w:p w:rsidR="00CD4574" w:rsidRPr="00CD4574" w:rsidRDefault="00CD4574" w:rsidP="00CD4574">
      <w:pPr>
        <w:pStyle w:val="NoSpacing"/>
      </w:pPr>
    </w:p>
    <w:p w:rsidR="00CD4574" w:rsidRPr="00CD4574" w:rsidRDefault="00CD4574" w:rsidP="00CD4574">
      <w:pPr>
        <w:pStyle w:val="NoSpacing"/>
      </w:pPr>
      <w:r w:rsidRPr="00CD4574">
        <w:t xml:space="preserve">This describes a clearly unfulfilled prophetic event, where Israel experiences an overnight invasion from countries to the north. God wipes out the invading armies, and lets everyone in the whole world know who he is. </w:t>
      </w:r>
    </w:p>
    <w:p w:rsidR="00CD4574" w:rsidRPr="00CD4574" w:rsidRDefault="00CD4574" w:rsidP="00CD4574">
      <w:pPr>
        <w:pStyle w:val="NoSpacing"/>
      </w:pPr>
    </w:p>
    <w:p w:rsidR="00CD4574" w:rsidRPr="00CD4574" w:rsidRDefault="00CD4574" w:rsidP="00CD4574">
      <w:pPr>
        <w:pStyle w:val="NoSpacing"/>
      </w:pPr>
      <w:r w:rsidRPr="00CD4574">
        <w:t xml:space="preserve">After many days you will be called to arms. In future years you will invade a land that has recovered from war, whose people were gathered from many nations to the mountains of Israel, which had long been desolate. They had been brought out from the nations, and now all of them live in safety. 9 You and all your troops and the many nations with you will go up, advancing like a storm; you will be like a cloud covering the land. Ezekiel 38:8 </w:t>
      </w:r>
    </w:p>
    <w:p w:rsidR="00CD4574" w:rsidRPr="00CD4574" w:rsidRDefault="00CD4574" w:rsidP="00CD4574">
      <w:pPr>
        <w:pStyle w:val="NoSpacing"/>
      </w:pPr>
    </w:p>
    <w:p w:rsidR="00CD4574" w:rsidRPr="00CD4574" w:rsidRDefault="00CD4574" w:rsidP="00CD4574">
      <w:pPr>
        <w:pStyle w:val="NoSpacing"/>
      </w:pPr>
      <w:r w:rsidRPr="00CD4574">
        <w:t xml:space="preserve">This talks about a time when Jews will be regathered to their homeland after it had "long been desolate." However, God's response to the northern invasion is clearly not a historical event, but an eschatological event. </w:t>
      </w:r>
    </w:p>
    <w:p w:rsidR="00CD4574" w:rsidRPr="00CD4574" w:rsidRDefault="00CD4574" w:rsidP="00CD4574">
      <w:pPr>
        <w:pStyle w:val="NoSpacing"/>
      </w:pPr>
    </w:p>
    <w:p w:rsidR="00CD4574" w:rsidRPr="00CD4574" w:rsidRDefault="00CD4574" w:rsidP="00CD4574">
      <w:pPr>
        <w:pStyle w:val="NoSpacing"/>
      </w:pPr>
      <w:r w:rsidRPr="00CD4574">
        <w:lastRenderedPageBreak/>
        <w:t xml:space="preserve">This is what will happen in that day: When Gog attacks the land of Israel, my hot anger will be aroused, declares the Sovereign Lord. 19 In my zeal and fiery wrath I declare that at that time there shall be a great earthquake in the land of Israel. 20 The fish in the sea, the birds in the sky, the beasts of the field, every creature that moves along the ground, and all the people on the face of the earth will tremble at my presence. The mountains will be overturned, the cliffs will crumble and every wall will fall to the ground. </w:t>
      </w:r>
    </w:p>
    <w:p w:rsidR="00CD4574" w:rsidRPr="00CD4574" w:rsidRDefault="00CD4574" w:rsidP="00CD4574">
      <w:pPr>
        <w:pStyle w:val="NoSpacing"/>
      </w:pPr>
    </w:p>
    <w:p w:rsidR="00CD4574" w:rsidRPr="00CD4574" w:rsidRDefault="00CD4574" w:rsidP="00CD4574">
      <w:pPr>
        <w:pStyle w:val="NoSpacing"/>
      </w:pPr>
      <w:r w:rsidRPr="00CD4574">
        <w:t>This describes the "Day of the Lord" judgment day event often talked about throughout the Old Testament. The early Christians believed in the "Day of the Lord" as well, but they assigned that to the Second Coming of Jesus.</w:t>
      </w:r>
    </w:p>
    <w:p w:rsidR="00CD4574" w:rsidRPr="00CD4574" w:rsidRDefault="00CD4574" w:rsidP="00CD4574">
      <w:pPr>
        <w:pStyle w:val="NoSpacing"/>
      </w:pPr>
    </w:p>
    <w:p w:rsidR="00CD4574" w:rsidRPr="00CD4574" w:rsidRDefault="00CD4574" w:rsidP="00CD4574">
      <w:pPr>
        <w:pStyle w:val="NoSpacing"/>
      </w:pPr>
      <w:r w:rsidRPr="00CD4574">
        <w:t>Daniel 11-12</w:t>
      </w:r>
    </w:p>
    <w:p w:rsidR="00CD4574" w:rsidRPr="00CD4574" w:rsidRDefault="00CD4574" w:rsidP="00CD4574">
      <w:pPr>
        <w:pStyle w:val="NoSpacing"/>
      </w:pPr>
    </w:p>
    <w:p w:rsidR="00CD4574" w:rsidRPr="00CD4574" w:rsidRDefault="00CD4574" w:rsidP="00CD4574">
      <w:pPr>
        <w:pStyle w:val="NoSpacing"/>
      </w:pPr>
      <w:r w:rsidRPr="00CD4574">
        <w:t>Bible Gateway passage: Daniel 11:35-12:3 - New International Version</w:t>
      </w:r>
    </w:p>
    <w:p w:rsidR="00CD4574" w:rsidRPr="00CD4574" w:rsidRDefault="00CD4574" w:rsidP="00CD4574">
      <w:pPr>
        <w:pStyle w:val="NoSpacing"/>
      </w:pPr>
    </w:p>
    <w:p w:rsidR="00CD4574" w:rsidRPr="00CD4574" w:rsidRDefault="00CD4574" w:rsidP="00CD4574">
      <w:pPr>
        <w:pStyle w:val="NoSpacing"/>
      </w:pPr>
      <w:r w:rsidRPr="00CD4574">
        <w:t xml:space="preserve">This describes a series of military invasions performed by Antiochus Epiphanes IV. The passage is entirely accurate, up until verse 36. 36-45 describes military invasions by an evil king who ultimately invades Israel, and subjugates other countries as well. It takes place during the time in history where the general resurrection of the dead takes place (Daniel 12:2). So it is an eschatological event. Apostle Paul in 2 Thessalonians refers to a wicked ruler who would be destroyed by Jesus at the second coming, using very similar language to this passage to describe the man's personality. </w:t>
      </w:r>
    </w:p>
    <w:p w:rsidR="00CD4574" w:rsidRPr="00CD4574" w:rsidRDefault="00CD4574" w:rsidP="00CD4574">
      <w:pPr>
        <w:pStyle w:val="NoSpacing"/>
      </w:pPr>
    </w:p>
    <w:p w:rsidR="00CD4574" w:rsidRPr="00CD4574" w:rsidRDefault="00CD4574" w:rsidP="00CD4574">
      <w:pPr>
        <w:pStyle w:val="NoSpacing"/>
      </w:pPr>
      <w:r w:rsidRPr="00CD4574">
        <w:t>Problem is, this guy invades Israel. How can he invade a country that doesn't exist?</w:t>
      </w:r>
    </w:p>
    <w:p w:rsidR="00CD4574" w:rsidRPr="00CD4574" w:rsidRDefault="00CD4574" w:rsidP="00CD4574">
      <w:pPr>
        <w:pStyle w:val="NoSpacing"/>
      </w:pPr>
    </w:p>
    <w:p w:rsidR="00CD4574" w:rsidRPr="00CD4574" w:rsidRDefault="00CD4574" w:rsidP="00CD4574">
      <w:pPr>
        <w:pStyle w:val="NoSpacing"/>
      </w:pPr>
      <w:r w:rsidRPr="00CD4574">
        <w:t>Zechariah 14</w:t>
      </w:r>
    </w:p>
    <w:p w:rsidR="00CD4574" w:rsidRPr="00CD4574" w:rsidRDefault="00CD4574" w:rsidP="00CD4574">
      <w:pPr>
        <w:pStyle w:val="NoSpacing"/>
      </w:pPr>
    </w:p>
    <w:p w:rsidR="00CD4574" w:rsidRPr="00CD4574" w:rsidRDefault="00CD4574" w:rsidP="00CD4574">
      <w:pPr>
        <w:pStyle w:val="NoSpacing"/>
      </w:pPr>
      <w:r w:rsidRPr="00CD4574">
        <w:t>Bible Gateway passage: Zechariah 14 - New International Version</w:t>
      </w:r>
    </w:p>
    <w:p w:rsidR="00CD4574" w:rsidRPr="00CD4574" w:rsidRDefault="00CD4574" w:rsidP="00CD4574">
      <w:pPr>
        <w:pStyle w:val="NoSpacing"/>
      </w:pPr>
    </w:p>
    <w:p w:rsidR="00CD4574" w:rsidRPr="00CD4574" w:rsidRDefault="00CD4574" w:rsidP="00CD4574">
      <w:pPr>
        <w:pStyle w:val="NoSpacing"/>
      </w:pPr>
      <w:r w:rsidRPr="00CD4574">
        <w:t xml:space="preserve">This is a very poignant passage that is very inexplicable other than having an end times fulfillment. It talks about a time when all the nations of the earth gather against Jerusalem and attack it. This invasion results in half of the cities inhabitants going into exile. In response to this invasion, God Himself lands with his "feet" on the Mount of Olives and provides a way of escape for the Jews. Even the military events in this passage are decisively not historical events.  </w:t>
      </w:r>
    </w:p>
    <w:p w:rsidR="00CD4574" w:rsidRPr="00CD4574" w:rsidRDefault="00CD4574" w:rsidP="00CD4574">
      <w:pPr>
        <w:pStyle w:val="NoSpacing"/>
      </w:pPr>
    </w:p>
    <w:p w:rsidR="00CD4574" w:rsidRPr="00CD4574" w:rsidRDefault="00CD4574" w:rsidP="00CD4574">
      <w:pPr>
        <w:pStyle w:val="NoSpacing"/>
      </w:pPr>
      <w:r w:rsidRPr="00CD4574">
        <w:t xml:space="preserve">It is interesting that Christians believe Jesus will descend on the Mount of Olives to culminate the Second Coming. </w:t>
      </w:r>
    </w:p>
    <w:p w:rsidR="00CD4574" w:rsidRPr="00CD4574" w:rsidRDefault="00CD4574" w:rsidP="00CD4574">
      <w:pPr>
        <w:pStyle w:val="NoSpacing"/>
      </w:pPr>
    </w:p>
    <w:p w:rsidR="00CD4574" w:rsidRPr="00CD4574" w:rsidRDefault="00CD4574" w:rsidP="00CD4574">
      <w:pPr>
        <w:pStyle w:val="NoSpacing"/>
      </w:pPr>
      <w:r w:rsidRPr="00CD4574">
        <w:t xml:space="preserve">This passage is extremely difficult to reconcile, without the existence of an end times Israel. This specifically refers to geographic locations inside Israel with respect to an end times battle. </w:t>
      </w:r>
    </w:p>
    <w:p w:rsidR="00CD4574" w:rsidRPr="00CD4574" w:rsidRDefault="00CD4574" w:rsidP="00CD4574">
      <w:pPr>
        <w:pStyle w:val="NoSpacing"/>
      </w:pPr>
    </w:p>
    <w:p w:rsidR="00CD4574" w:rsidRPr="00CD4574" w:rsidRDefault="00CD4574" w:rsidP="00CD4574">
      <w:pPr>
        <w:pStyle w:val="NoSpacing"/>
      </w:pPr>
      <w:r w:rsidRPr="00CD4574">
        <w:t>This is Just a Preview</w:t>
      </w:r>
    </w:p>
    <w:p w:rsidR="00CD4574" w:rsidRPr="00CD4574" w:rsidRDefault="00CD4574" w:rsidP="00CD4574">
      <w:pPr>
        <w:pStyle w:val="NoSpacing"/>
      </w:pPr>
    </w:p>
    <w:p w:rsidR="00CD4574" w:rsidRPr="00CD4574" w:rsidRDefault="00CD4574" w:rsidP="00CD4574">
      <w:pPr>
        <w:pStyle w:val="NoSpacing"/>
      </w:pPr>
      <w:r w:rsidRPr="00CD4574">
        <w:t xml:space="preserve">The passages I list above are just a preview of the idea that Israel will exist as a nation when God judges the world. This idea exists throughout the Bible. It even says that there will come a time when the Jews won't thank God for taking them out of slavery in Egypt, but from bringing them back home from the </w:t>
      </w:r>
      <w:r w:rsidRPr="00CD4574">
        <w:lastRenderedPageBreak/>
        <w:t xml:space="preserve">nations to the north. As we know, there are a huge amount of Russian Jews that have emigrated to Israel, so again this passage is not at all </w:t>
      </w:r>
      <w:proofErr w:type="spellStart"/>
      <w:r w:rsidRPr="00CD4574">
        <w:t>far fetched</w:t>
      </w:r>
      <w:proofErr w:type="spellEnd"/>
      <w:r w:rsidRPr="00CD4574">
        <w:t xml:space="preserve"> to me.</w:t>
      </w:r>
    </w:p>
    <w:p w:rsidR="00CD4574" w:rsidRPr="00CD4574" w:rsidRDefault="00CD4574" w:rsidP="00CD4574">
      <w:pPr>
        <w:pStyle w:val="NoSpacing"/>
      </w:pPr>
    </w:p>
    <w:p w:rsidR="00CD4574" w:rsidRPr="00CD4574" w:rsidRDefault="00CD4574" w:rsidP="00CD4574">
      <w:pPr>
        <w:pStyle w:val="NoSpacing"/>
      </w:pPr>
      <w:r w:rsidRPr="00CD4574">
        <w:t>7 “So then, the days are coming,” declares the Lord, “when people will no longer say, ‘As surely as the Lord lives, who brought the Israelites up out of Egypt,’ 8 but they will say, ‘As surely as the Lord lives, who brought the descendants of Israel up out of the land of the north and out of all the countries where he had banished them.’ Then they will live in their own land.” Jeremiah 23:7-9</w:t>
      </w:r>
    </w:p>
    <w:p w:rsidR="00CD4574" w:rsidRPr="00CD4574" w:rsidRDefault="00CD4574" w:rsidP="00CD4574">
      <w:pPr>
        <w:pStyle w:val="NoSpacing"/>
      </w:pPr>
    </w:p>
    <w:p w:rsidR="00CD4574" w:rsidRPr="00CD4574" w:rsidRDefault="00CD4574" w:rsidP="00CD4574">
      <w:pPr>
        <w:pStyle w:val="NoSpacing"/>
      </w:pPr>
      <w:r w:rsidRPr="00CD4574">
        <w:t>I will make the lame my remnant, those driven away a strong nation. The Lord will rule over them in Mount Zion from that day and forever. (Micah 4:7)</w:t>
      </w:r>
    </w:p>
    <w:p w:rsidR="00CD4574" w:rsidRPr="00CD4574" w:rsidRDefault="00CD4574" w:rsidP="00CD4574">
      <w:pPr>
        <w:pStyle w:val="NoSpacing"/>
      </w:pPr>
    </w:p>
    <w:p w:rsidR="00CD4574" w:rsidRPr="00CD4574" w:rsidRDefault="00CD4574" w:rsidP="00CD4574">
      <w:pPr>
        <w:pStyle w:val="NoSpacing"/>
      </w:pPr>
      <w:r w:rsidRPr="00CD4574">
        <w:t>The Most Important Piece</w:t>
      </w:r>
    </w:p>
    <w:p w:rsidR="00CD4574" w:rsidRPr="00CD4574" w:rsidRDefault="00CD4574" w:rsidP="00CD4574">
      <w:pPr>
        <w:pStyle w:val="NoSpacing"/>
      </w:pPr>
    </w:p>
    <w:p w:rsidR="00CD4574" w:rsidRPr="00CD4574" w:rsidRDefault="00CD4574" w:rsidP="00CD4574">
      <w:pPr>
        <w:pStyle w:val="NoSpacing"/>
      </w:pPr>
      <w:r w:rsidRPr="00CD4574">
        <w:t>We must finally remember that Jesus was a Jewish Messiah. Contrary to popular belief, Jesus didn't at all disavow the idea that the Messiah would be an end times king who judges the world (see Matthew 25). He just seemed to disavow the idea that it would happen when they want it to, or that his kingdom would originate with humans. Historically, Christians believe that Jesus must fulfill all of the prophecies about the Jewish Messiah at His Second Coming. Some interpret these passages metaphorically, but that is a huge stretch in my opinion, considering their genre and how passages just like them are considered to be historical.</w:t>
      </w:r>
    </w:p>
    <w:p w:rsidR="00CD4574" w:rsidRPr="00CD4574" w:rsidRDefault="00CD4574" w:rsidP="00CD4574">
      <w:pPr>
        <w:pStyle w:val="NoSpacing"/>
      </w:pPr>
    </w:p>
    <w:p w:rsidR="00CD4574" w:rsidRPr="00CD4574" w:rsidRDefault="00CD4574" w:rsidP="00CD4574">
      <w:pPr>
        <w:pStyle w:val="NoSpacing"/>
      </w:pPr>
      <w:r w:rsidRPr="00CD4574">
        <w:t xml:space="preserve">The commonly held belief (based on the Old Testament) was that the Messiah would rule from Jerusalem and defeat Israel's enemies. Again, Jesus didn't seem to repudiate this idea. He repudiated the idea that it would happen immediately. </w:t>
      </w:r>
    </w:p>
    <w:p w:rsidR="00CD4574" w:rsidRPr="00CD4574" w:rsidRDefault="00CD4574" w:rsidP="00CD4574">
      <w:pPr>
        <w:pStyle w:val="NoSpacing"/>
      </w:pPr>
    </w:p>
    <w:p w:rsidR="00CD4574" w:rsidRPr="00CD4574" w:rsidRDefault="00CD4574" w:rsidP="00CD4574">
      <w:pPr>
        <w:pStyle w:val="NoSpacing"/>
      </w:pPr>
      <w:r w:rsidRPr="00CD4574">
        <w:t xml:space="preserve">Jesus also believed that every prophecy in the Old Testament would be fulfilled to a "T." </w:t>
      </w:r>
    </w:p>
    <w:p w:rsidR="00CD4574" w:rsidRPr="00CD4574" w:rsidRDefault="00CD4574" w:rsidP="00CD4574">
      <w:pPr>
        <w:pStyle w:val="NoSpacing"/>
      </w:pPr>
    </w:p>
    <w:p w:rsidR="00CD4574" w:rsidRPr="00CD4574" w:rsidRDefault="00CD4574" w:rsidP="00CD4574">
      <w:pPr>
        <w:pStyle w:val="NoSpacing"/>
      </w:pPr>
      <w:r w:rsidRPr="00CD4574">
        <w:t>For truly I tell you, until heaven and earth disappear, not the smallest letter, not the least stroke of a pen, will by any means disappear from the Law until everything is accomplished. (Matthew 5:18)</w:t>
      </w:r>
    </w:p>
    <w:p w:rsidR="00CD4574" w:rsidRPr="00CD4574" w:rsidRDefault="00CD4574" w:rsidP="00CD4574">
      <w:pPr>
        <w:pStyle w:val="NoSpacing"/>
      </w:pPr>
    </w:p>
    <w:p w:rsidR="00CD4574" w:rsidRPr="00CD4574" w:rsidRDefault="00CD4574" w:rsidP="00CD4574">
      <w:pPr>
        <w:pStyle w:val="NoSpacing"/>
      </w:pPr>
      <w:r w:rsidRPr="00CD4574">
        <w:t xml:space="preserve">Considering the genre of these prophecies, I think it very clearly points to the existence of Israel in the end times. </w:t>
      </w:r>
    </w:p>
    <w:p w:rsidR="00CD4574" w:rsidRPr="00CD4574" w:rsidRDefault="00CD4574" w:rsidP="00CD4574">
      <w:pPr>
        <w:pStyle w:val="NoSpacing"/>
      </w:pPr>
    </w:p>
    <w:p w:rsidR="00CD4574" w:rsidRPr="00CD4574" w:rsidRDefault="00CD4574" w:rsidP="00CD4574">
      <w:pPr>
        <w:pStyle w:val="NoSpacing"/>
      </w:pPr>
      <w:r w:rsidRPr="00CD4574">
        <w:t xml:space="preserve">Final Point: </w:t>
      </w:r>
    </w:p>
    <w:p w:rsidR="00CD4574" w:rsidRPr="00CD4574" w:rsidRDefault="00CD4574" w:rsidP="00CD4574">
      <w:pPr>
        <w:pStyle w:val="NoSpacing"/>
      </w:pPr>
    </w:p>
    <w:p w:rsidR="00CD4574" w:rsidRPr="00CD4574" w:rsidRDefault="00CD4574" w:rsidP="00CD4574">
      <w:pPr>
        <w:pStyle w:val="NoSpacing"/>
      </w:pPr>
      <w:r w:rsidRPr="00CD4574">
        <w:t xml:space="preserve">Again this post isn't at all intended to talk bad about Christians on </w:t>
      </w:r>
      <w:proofErr w:type="spellStart"/>
      <w:r w:rsidRPr="00CD4574">
        <w:t>Quora</w:t>
      </w:r>
      <w:proofErr w:type="spellEnd"/>
      <w:r w:rsidRPr="00CD4574">
        <w:t xml:space="preserve"> who hold other views! It is only to provide the other point of view, since the answers here somewhat lean the other way. However, I would like to point out that, contrary to some answers from non-Christians here on this feed, this idea is neither "extreme" nor anti-Semitic. It is not extreme or </w:t>
      </w:r>
      <w:proofErr w:type="spellStart"/>
      <w:r w:rsidRPr="00CD4574">
        <w:t>anti-semitic</w:t>
      </w:r>
      <w:proofErr w:type="spellEnd"/>
      <w:r w:rsidRPr="00CD4574">
        <w:t xml:space="preserve"> to think a Jewish King named Jesus will rule the world with Jerusalem at its capital.</w:t>
      </w:r>
    </w:p>
    <w:p w:rsidR="00CD4574" w:rsidRPr="00CD4574" w:rsidRDefault="00CD4574" w:rsidP="00CD4574">
      <w:pPr>
        <w:pStyle w:val="NoSpacing"/>
      </w:pPr>
      <w:r w:rsidRPr="00CD4574">
        <w:t>703 Views · View Upvoters</w:t>
      </w:r>
    </w:p>
    <w:p w:rsidR="00CD4574" w:rsidRPr="00CD4574" w:rsidRDefault="00CD4574" w:rsidP="00CD4574">
      <w:pPr>
        <w:pStyle w:val="NoSpacing"/>
      </w:pPr>
      <w:r w:rsidRPr="00CD4574">
        <w:t>Upvote8</w:t>
      </w:r>
    </w:p>
    <w:p w:rsidR="00CD4574" w:rsidRDefault="00CD4574" w:rsidP="00CD4574">
      <w:pPr>
        <w:pStyle w:val="NoSpacing"/>
      </w:pPr>
    </w:p>
    <w:p w:rsidR="00C77FF6" w:rsidRDefault="00C77FF6" w:rsidP="00CD4574">
      <w:pPr>
        <w:pStyle w:val="NoSpacing"/>
      </w:pPr>
    </w:p>
    <w:p w:rsidR="00C77FF6" w:rsidRDefault="00C77FF6" w:rsidP="00CD4574">
      <w:pPr>
        <w:pStyle w:val="NoSpacing"/>
      </w:pPr>
    </w:p>
    <w:p w:rsidR="00C77FF6" w:rsidRPr="00CD4574" w:rsidRDefault="00C77FF6" w:rsidP="00CD4574">
      <w:pPr>
        <w:pStyle w:val="NoSpacing"/>
      </w:pPr>
    </w:p>
    <w:p w:rsidR="00CD4574" w:rsidRPr="00CD4574" w:rsidRDefault="00CD4574" w:rsidP="00CD4574">
      <w:pPr>
        <w:pStyle w:val="NoSpacing"/>
      </w:pPr>
      <w:r w:rsidRPr="00CD4574">
        <w:lastRenderedPageBreak/>
        <w:t>Noam Kaiser</w:t>
      </w:r>
    </w:p>
    <w:p w:rsidR="00CD4574" w:rsidRPr="00CD4574" w:rsidRDefault="00CD4574" w:rsidP="00CD4574">
      <w:pPr>
        <w:pStyle w:val="NoSpacing"/>
      </w:pPr>
      <w:r w:rsidRPr="00CD4574">
        <w:t>Noam Kaiser, lives in Israel</w:t>
      </w:r>
    </w:p>
    <w:p w:rsidR="00CD4574" w:rsidRPr="00CD4574" w:rsidRDefault="00CD4574" w:rsidP="00CD4574">
      <w:pPr>
        <w:pStyle w:val="NoSpacing"/>
      </w:pPr>
      <w:r w:rsidRPr="00CD4574">
        <w:t>Updated Mar 28, 2016</w:t>
      </w:r>
    </w:p>
    <w:p w:rsidR="00CD4574" w:rsidRPr="00CD4574" w:rsidRDefault="00CD4574" w:rsidP="00CD4574">
      <w:pPr>
        <w:pStyle w:val="NoSpacing"/>
      </w:pPr>
      <w:r w:rsidRPr="00CD4574">
        <w:t xml:space="preserve">I am led to understand, that for at least to some of the avid Christians this is due to the belief of the </w:t>
      </w:r>
      <w:proofErr w:type="spellStart"/>
      <w:r w:rsidRPr="00CD4574">
        <w:t>the</w:t>
      </w:r>
      <w:proofErr w:type="spellEnd"/>
      <w:r w:rsidRPr="00CD4574">
        <w:t xml:space="preserve"> Book of revelation's scenario of Armageddon.</w:t>
      </w:r>
    </w:p>
    <w:p w:rsidR="00CD4574" w:rsidRPr="00CD4574" w:rsidRDefault="00CD4574" w:rsidP="00CD4574">
      <w:pPr>
        <w:pStyle w:val="NoSpacing"/>
      </w:pPr>
    </w:p>
    <w:p w:rsidR="00CD4574" w:rsidRPr="00CD4574" w:rsidRDefault="00CD4574" w:rsidP="00CD4574">
      <w:pPr>
        <w:pStyle w:val="NoSpacing"/>
      </w:pPr>
      <w:r w:rsidRPr="00CD4574">
        <w:t>The source of the name is "</w:t>
      </w:r>
      <w:proofErr w:type="spellStart"/>
      <w:r w:rsidRPr="00CD4574">
        <w:t>Har</w:t>
      </w:r>
      <w:proofErr w:type="spellEnd"/>
      <w:r w:rsidRPr="00CD4574">
        <w:t xml:space="preserve"> </w:t>
      </w:r>
      <w:proofErr w:type="spellStart"/>
      <w:r w:rsidRPr="00CD4574">
        <w:t>Megido</w:t>
      </w:r>
      <w:proofErr w:type="spellEnd"/>
      <w:r w:rsidRPr="00CD4574">
        <w:t xml:space="preserve">" or "Tel </w:t>
      </w:r>
      <w:proofErr w:type="spellStart"/>
      <w:r w:rsidRPr="00CD4574">
        <w:t>Megido</w:t>
      </w:r>
      <w:proofErr w:type="spellEnd"/>
      <w:r w:rsidRPr="00CD4574">
        <w:t xml:space="preserve">", </w:t>
      </w:r>
      <w:proofErr w:type="spellStart"/>
      <w:r w:rsidRPr="00CD4574">
        <w:t>e.g</w:t>
      </w:r>
      <w:proofErr w:type="spellEnd"/>
      <w:r w:rsidRPr="00CD4574">
        <w:t xml:space="preserve"> from Hebrew: "The Mountain of </w:t>
      </w:r>
      <w:proofErr w:type="spellStart"/>
      <w:r w:rsidRPr="00CD4574">
        <w:t>Megido</w:t>
      </w:r>
      <w:proofErr w:type="spellEnd"/>
      <w:r w:rsidRPr="00CD4574">
        <w:t xml:space="preserve">".  A small hill, a few mile east of the </w:t>
      </w:r>
      <w:proofErr w:type="spellStart"/>
      <w:r w:rsidRPr="00CD4574">
        <w:t>nothern</w:t>
      </w:r>
      <w:proofErr w:type="spellEnd"/>
      <w:r w:rsidRPr="00CD4574">
        <w:t xml:space="preserve"> coastal city of Haifa, in the </w:t>
      </w:r>
      <w:proofErr w:type="spellStart"/>
      <w:r w:rsidRPr="00CD4574">
        <w:t>southern most</w:t>
      </w:r>
      <w:proofErr w:type="spellEnd"/>
      <w:r w:rsidRPr="00CD4574">
        <w:t xml:space="preserve"> tip of the Galilee area, </w:t>
      </w:r>
      <w:proofErr w:type="spellStart"/>
      <w:r w:rsidRPr="00CD4574">
        <w:t>over looking</w:t>
      </w:r>
      <w:proofErr w:type="spellEnd"/>
      <w:r w:rsidRPr="00CD4574">
        <w:t xml:space="preserve"> the entry to the lovely </w:t>
      </w:r>
      <w:proofErr w:type="spellStart"/>
      <w:r w:rsidRPr="00CD4574">
        <w:t>valies</w:t>
      </w:r>
      <w:proofErr w:type="spellEnd"/>
      <w:r w:rsidRPr="00CD4574">
        <w:t xml:space="preserve"> of </w:t>
      </w:r>
      <w:proofErr w:type="spellStart"/>
      <w:r w:rsidRPr="00CD4574">
        <w:t>Izrahel</w:t>
      </w:r>
      <w:proofErr w:type="spellEnd"/>
      <w:r w:rsidRPr="00CD4574">
        <w:t xml:space="preserve"> and </w:t>
      </w:r>
      <w:proofErr w:type="spellStart"/>
      <w:r w:rsidRPr="00CD4574">
        <w:t>Eeron</w:t>
      </w:r>
      <w:proofErr w:type="spellEnd"/>
    </w:p>
    <w:p w:rsidR="00CD4574" w:rsidRPr="00CD4574" w:rsidRDefault="00CD4574" w:rsidP="00CD4574">
      <w:pPr>
        <w:pStyle w:val="NoSpacing"/>
      </w:pPr>
    </w:p>
    <w:p w:rsidR="00CD4574" w:rsidRPr="00CD4574" w:rsidRDefault="00CD4574" w:rsidP="00CD4574">
      <w:pPr>
        <w:pStyle w:val="NoSpacing"/>
      </w:pPr>
      <w:r w:rsidRPr="00CD4574">
        <w:t>have a look:</w:t>
      </w:r>
    </w:p>
    <w:p w:rsidR="00CD4574" w:rsidRPr="00CD4574" w:rsidRDefault="00CD4574" w:rsidP="00CD4574">
      <w:pPr>
        <w:pStyle w:val="NoSpacing"/>
      </w:pPr>
    </w:p>
    <w:p w:rsidR="00CD4574" w:rsidRPr="00CD4574" w:rsidRDefault="00CD4574" w:rsidP="00CD4574">
      <w:pPr>
        <w:pStyle w:val="NoSpacing"/>
      </w:pPr>
    </w:p>
    <w:p w:rsidR="00CD4574" w:rsidRPr="00CD4574" w:rsidRDefault="00CD4574" w:rsidP="00CD4574">
      <w:pPr>
        <w:pStyle w:val="NoSpacing"/>
      </w:pPr>
    </w:p>
    <w:p w:rsidR="00CD4574" w:rsidRPr="00CD4574" w:rsidRDefault="00CD4574" w:rsidP="00CD4574">
      <w:pPr>
        <w:pStyle w:val="NoSpacing"/>
      </w:pPr>
      <w:r w:rsidRPr="00CD4574">
        <w:t>Now, according to this belief, following the ascendance of the believers to heaven,</w:t>
      </w:r>
    </w:p>
    <w:p w:rsidR="00CD4574" w:rsidRPr="00CD4574" w:rsidRDefault="00CD4574" w:rsidP="00CD4574">
      <w:pPr>
        <w:pStyle w:val="NoSpacing"/>
      </w:pPr>
      <w:r w:rsidRPr="00CD4574">
        <w:t xml:space="preserve">the newly risen Anti-Christ will lead massive armies to that spot, and command a huge battle over the earth in the valley just below and to the north of mount </w:t>
      </w:r>
      <w:proofErr w:type="spellStart"/>
      <w:r w:rsidRPr="00CD4574">
        <w:t>Megido</w:t>
      </w:r>
      <w:proofErr w:type="spellEnd"/>
      <w:r w:rsidRPr="00CD4574">
        <w:t>,</w:t>
      </w:r>
    </w:p>
    <w:p w:rsidR="00CD4574" w:rsidRPr="00CD4574" w:rsidRDefault="00CD4574" w:rsidP="00CD4574">
      <w:pPr>
        <w:pStyle w:val="NoSpacing"/>
      </w:pPr>
      <w:r w:rsidRPr="00CD4574">
        <w:t>The final outcome is supposed to be the Anti-</w:t>
      </w:r>
      <w:proofErr w:type="spellStart"/>
      <w:r w:rsidRPr="00CD4574">
        <w:t>christ's</w:t>
      </w:r>
      <w:proofErr w:type="spellEnd"/>
      <w:r w:rsidRPr="00CD4574">
        <w:t xml:space="preserve"> defeat, which will prepare the earth for the return of Christ and believers.</w:t>
      </w:r>
    </w:p>
    <w:p w:rsidR="00CD4574" w:rsidRPr="00CD4574" w:rsidRDefault="00CD4574" w:rsidP="00CD4574">
      <w:pPr>
        <w:pStyle w:val="NoSpacing"/>
      </w:pPr>
      <w:r w:rsidRPr="00CD4574">
        <w:t xml:space="preserve"> </w:t>
      </w:r>
    </w:p>
    <w:p w:rsidR="00CD4574" w:rsidRPr="00CD4574" w:rsidRDefault="00CD4574" w:rsidP="00CD4574">
      <w:pPr>
        <w:pStyle w:val="NoSpacing"/>
      </w:pPr>
      <w:r w:rsidRPr="00CD4574">
        <w:t>Now as things would have it, that's going down in the middle of Israel (Slightly north) so, the IDF is going to have to take care of business.</w:t>
      </w:r>
    </w:p>
    <w:p w:rsidR="00CD4574" w:rsidRPr="00CD4574" w:rsidRDefault="00CD4574" w:rsidP="00CD4574">
      <w:pPr>
        <w:pStyle w:val="NoSpacing"/>
      </w:pPr>
      <w:r w:rsidRPr="00CD4574">
        <w:t>This has many believing that for this reason alone Israel must be strengthened.</w:t>
      </w:r>
    </w:p>
    <w:p w:rsidR="00CD4574" w:rsidRPr="00CD4574" w:rsidRDefault="00CD4574" w:rsidP="00CD4574">
      <w:pPr>
        <w:pStyle w:val="NoSpacing"/>
      </w:pPr>
      <w:r w:rsidRPr="00CD4574">
        <w:t>The Jews of course are not ascending anywhere, cause they haven't accepted Christ - yet.</w:t>
      </w:r>
    </w:p>
    <w:p w:rsidR="00CD4574" w:rsidRPr="00CD4574" w:rsidRDefault="00CD4574" w:rsidP="00CD4574">
      <w:pPr>
        <w:pStyle w:val="NoSpacing"/>
      </w:pPr>
    </w:p>
    <w:p w:rsidR="00CD4574" w:rsidRPr="00CD4574" w:rsidRDefault="00CD4574" w:rsidP="00CD4574">
      <w:pPr>
        <w:pStyle w:val="NoSpacing"/>
      </w:pPr>
      <w:r w:rsidRPr="00CD4574">
        <w:t>(I know how this sounds, and if you shortly go through my profile you'll discover I'm an atheist but - People believe this)</w:t>
      </w:r>
    </w:p>
    <w:p w:rsidR="00CD4574" w:rsidRPr="00CD4574" w:rsidRDefault="00CD4574" w:rsidP="00CD4574">
      <w:pPr>
        <w:pStyle w:val="NoSpacing"/>
      </w:pPr>
    </w:p>
    <w:p w:rsidR="00CD4574" w:rsidRPr="00CD4574" w:rsidRDefault="00CD4574" w:rsidP="00CD4574">
      <w:pPr>
        <w:pStyle w:val="NoSpacing"/>
      </w:pPr>
      <w:r w:rsidRPr="00CD4574">
        <w:t xml:space="preserve">In any case, the Anti-Christ is about to make a serious tactical mistake conducting the valley on the battle from mount </w:t>
      </w:r>
      <w:proofErr w:type="spellStart"/>
      <w:r w:rsidRPr="00CD4574">
        <w:t>Megido</w:t>
      </w:r>
      <w:proofErr w:type="spellEnd"/>
      <w:r w:rsidRPr="00CD4574">
        <w:t>.</w:t>
      </w:r>
    </w:p>
    <w:p w:rsidR="00CD4574" w:rsidRPr="00CD4574" w:rsidRDefault="00CD4574" w:rsidP="00CD4574">
      <w:pPr>
        <w:pStyle w:val="NoSpacing"/>
      </w:pPr>
    </w:p>
    <w:p w:rsidR="00CD4574" w:rsidRPr="00CD4574" w:rsidRDefault="00CD4574" w:rsidP="00CD4574">
      <w:pPr>
        <w:pStyle w:val="NoSpacing"/>
      </w:pPr>
      <w:r w:rsidRPr="00CD4574">
        <w:t>Courtesy of Google Earth you can see a southwest bound image showing clearly that the small mountain is completely controlled by another set of mountains: The Carmel mountains.</w:t>
      </w:r>
    </w:p>
    <w:p w:rsidR="00CD4574" w:rsidRPr="00CD4574" w:rsidRDefault="00CD4574" w:rsidP="00CD4574">
      <w:pPr>
        <w:pStyle w:val="NoSpacing"/>
      </w:pPr>
      <w:r w:rsidRPr="00CD4574">
        <w:t xml:space="preserve">Now, a stealthy located special forces team in the northern slopes of the Carmel, can take out the Anti-Christ command post with an </w:t>
      </w:r>
      <w:proofErr w:type="spellStart"/>
      <w:r w:rsidRPr="00CD4574">
        <w:t>Anti Tank</w:t>
      </w:r>
      <w:proofErr w:type="spellEnd"/>
      <w:r w:rsidRPr="00CD4574">
        <w:t xml:space="preserve"> missile.</w:t>
      </w:r>
    </w:p>
    <w:p w:rsidR="00CD4574" w:rsidRPr="00CD4574" w:rsidRDefault="00CD4574" w:rsidP="00CD4574">
      <w:pPr>
        <w:pStyle w:val="NoSpacing"/>
      </w:pPr>
    </w:p>
    <w:p w:rsidR="00CD4574" w:rsidRPr="00CD4574" w:rsidRDefault="00CD4574" w:rsidP="00CD4574">
      <w:pPr>
        <w:pStyle w:val="NoSpacing"/>
      </w:pPr>
      <w:r w:rsidRPr="00CD4574">
        <w:t>So, worry not friends, we got this.</w:t>
      </w:r>
    </w:p>
    <w:p w:rsidR="00CD4574" w:rsidRPr="00CD4574" w:rsidRDefault="00CD4574" w:rsidP="00CD4574">
      <w:pPr>
        <w:pStyle w:val="NoSpacing"/>
      </w:pPr>
    </w:p>
    <w:p w:rsidR="00CD4574" w:rsidRPr="00CD4574" w:rsidRDefault="00CD4574" w:rsidP="00CD4574">
      <w:pPr>
        <w:pStyle w:val="NoSpacing"/>
      </w:pPr>
      <w:r w:rsidRPr="00CD4574">
        <w:t>2.4k Views · View Upvoters</w:t>
      </w:r>
    </w:p>
    <w:p w:rsidR="00CD4574" w:rsidRPr="00CD4574" w:rsidRDefault="00CD4574" w:rsidP="00CD4574">
      <w:pPr>
        <w:pStyle w:val="NoSpacing"/>
      </w:pPr>
      <w:r w:rsidRPr="00CD4574">
        <w:t>Upvote49</w:t>
      </w:r>
    </w:p>
    <w:p w:rsidR="00CD4574" w:rsidRPr="00CD4574" w:rsidRDefault="00CD4574" w:rsidP="00CD4574">
      <w:pPr>
        <w:pStyle w:val="NoSpacing"/>
      </w:pPr>
    </w:p>
    <w:p w:rsidR="00CD4574" w:rsidRPr="00CD4574" w:rsidRDefault="00CD4574" w:rsidP="00CD4574">
      <w:pPr>
        <w:pStyle w:val="NoSpacing"/>
      </w:pPr>
      <w:r w:rsidRPr="00CD4574">
        <w:t>Murray Godfrey</w:t>
      </w:r>
    </w:p>
    <w:p w:rsidR="00CD4574" w:rsidRPr="00CD4574" w:rsidRDefault="00CD4574" w:rsidP="00CD4574">
      <w:pPr>
        <w:pStyle w:val="NoSpacing"/>
      </w:pPr>
      <w:r w:rsidRPr="00CD4574">
        <w:t xml:space="preserve">Murray Godfrey, Watches "Meet the Press" almost every </w:t>
      </w:r>
      <w:proofErr w:type="spellStart"/>
      <w:r w:rsidRPr="00CD4574">
        <w:t>weeekend</w:t>
      </w:r>
      <w:proofErr w:type="spellEnd"/>
    </w:p>
    <w:p w:rsidR="00CD4574" w:rsidRPr="00CD4574" w:rsidRDefault="00CD4574" w:rsidP="00CD4574">
      <w:pPr>
        <w:pStyle w:val="NoSpacing"/>
      </w:pPr>
      <w:r w:rsidRPr="00CD4574">
        <w:t xml:space="preserve">Answered Sep 12, 2013 · </w:t>
      </w:r>
      <w:proofErr w:type="spellStart"/>
      <w:r w:rsidRPr="00CD4574">
        <w:t>Upvoted</w:t>
      </w:r>
      <w:proofErr w:type="spellEnd"/>
      <w:r w:rsidRPr="00CD4574">
        <w:t xml:space="preserve"> by Marc </w:t>
      </w:r>
      <w:proofErr w:type="spellStart"/>
      <w:r w:rsidRPr="00CD4574">
        <w:t>Bodnick</w:t>
      </w:r>
      <w:proofErr w:type="spellEnd"/>
    </w:p>
    <w:p w:rsidR="00CD4574" w:rsidRPr="00CD4574" w:rsidRDefault="00CD4574" w:rsidP="00CD4574">
      <w:pPr>
        <w:pStyle w:val="NoSpacing"/>
      </w:pPr>
      <w:r w:rsidRPr="00CD4574">
        <w:t xml:space="preserve">It's a really interesting phenomenon, because conservatives used to not be too fond of Israel.  </w:t>
      </w:r>
    </w:p>
    <w:p w:rsidR="00CD4574" w:rsidRPr="00CD4574" w:rsidRDefault="00CD4574" w:rsidP="00CD4574">
      <w:pPr>
        <w:pStyle w:val="NoSpacing"/>
      </w:pPr>
    </w:p>
    <w:p w:rsidR="00CD4574" w:rsidRPr="00CD4574" w:rsidRDefault="00CD4574" w:rsidP="00CD4574">
      <w:pPr>
        <w:pStyle w:val="NoSpacing"/>
      </w:pPr>
      <w:r w:rsidRPr="00CD4574">
        <w:lastRenderedPageBreak/>
        <w:t>It has to do with shifting politics and reduced anti-Semitism in the USA.</w:t>
      </w:r>
    </w:p>
    <w:p w:rsidR="00CD4574" w:rsidRPr="00CD4574" w:rsidRDefault="00CD4574" w:rsidP="00CD4574">
      <w:pPr>
        <w:pStyle w:val="NoSpacing"/>
      </w:pPr>
    </w:p>
    <w:p w:rsidR="00CD4574" w:rsidRPr="00CD4574" w:rsidRDefault="00CD4574" w:rsidP="00CD4574">
      <w:pPr>
        <w:pStyle w:val="NoSpacing"/>
      </w:pPr>
      <w:r w:rsidRPr="00CD4574">
        <w:t xml:space="preserve">President Truman was strongly </w:t>
      </w:r>
      <w:proofErr w:type="spellStart"/>
      <w:r w:rsidRPr="00CD4574">
        <w:t>pro Israel</w:t>
      </w:r>
      <w:proofErr w:type="spellEnd"/>
      <w:r w:rsidRPr="00CD4574">
        <w:t xml:space="preserve"> in his 1948 election campaign.  The republican, Thomas Dewey was less supportive, but the conservative wing of republicans really didn't like it.  Jews used to be associated with communists in the U.S.  Israel was a problem for conservatives since it sometimes looked out for its own interests in its relations with the Soviet Union, although by the late 1950s Israel and the USSR had a falling out.  It also instituted a very liberal, European style social welfare system.   </w:t>
      </w:r>
    </w:p>
    <w:p w:rsidR="00CD4574" w:rsidRPr="00CD4574" w:rsidRDefault="00CD4574" w:rsidP="00CD4574">
      <w:pPr>
        <w:pStyle w:val="NoSpacing"/>
      </w:pPr>
    </w:p>
    <w:p w:rsidR="00CD4574" w:rsidRPr="00CD4574" w:rsidRDefault="00CD4574" w:rsidP="00CD4574">
      <w:pPr>
        <w:pStyle w:val="NoSpacing"/>
      </w:pPr>
      <w:r w:rsidRPr="00CD4574">
        <w:t>This always baffles me, quite frankly, when conservatives talk Israel up.  I mean, do they LIKE Israel's strong labor protections, single payer health care and very low cost, heavily taxpayer subsidized, college education?? Israel has a more liberal economic system than many European countries.</w:t>
      </w:r>
    </w:p>
    <w:p w:rsidR="00CD4574" w:rsidRPr="00CD4574" w:rsidRDefault="00CD4574" w:rsidP="00CD4574">
      <w:pPr>
        <w:pStyle w:val="NoSpacing"/>
      </w:pPr>
    </w:p>
    <w:p w:rsidR="00CD4574" w:rsidRPr="00CD4574" w:rsidRDefault="00CD4574" w:rsidP="00CD4574">
      <w:pPr>
        <w:pStyle w:val="NoSpacing"/>
      </w:pPr>
      <w:r w:rsidRPr="00CD4574">
        <w:t xml:space="preserve">In the 1950s there were quite a few conservatives who said the Jews in Israel were building a communist state and perhaps secretly dealing with the USSR. On the other side were liberals like Martin Luther King and Eleanor Roosevelt who expressed support for its system, plus the state's creation represented a triumph for the U.N. &amp; international decision-making.  Hard-right conservatives back then saw the U.N. as a communist conspiracy.  </w:t>
      </w:r>
    </w:p>
    <w:p w:rsidR="00CD4574" w:rsidRPr="00CD4574" w:rsidRDefault="00CD4574" w:rsidP="00CD4574">
      <w:pPr>
        <w:pStyle w:val="NoSpacing"/>
      </w:pPr>
    </w:p>
    <w:p w:rsidR="00CD4574" w:rsidRPr="00CD4574" w:rsidRDefault="00CD4574" w:rsidP="00CD4574">
      <w:pPr>
        <w:pStyle w:val="NoSpacing"/>
      </w:pPr>
      <w:r w:rsidRPr="00CD4574">
        <w:t>Then some events occurred that had people choosing different sides.  First, the 1967 Six Day War happened, then the 1973 Yom Kippur War and OPEC oil embargo.  It became more clear who was the "good guy" and who were the "bad guys" in the middle east.   It just so happened that Syria, Egypt, etc... who were attacking Israel were more friendly with the USSR and used some Soviet-made weapons.  Arabs=bad, Israelis=good became the calculus, and evangelical Christians could easily identify with a small, proud, righteous group of people that just so happened to be fighting Muslims, who seemed to not like America for myriad reasons.  Liberals, true to form, started taking the side of the Palestinians - the poorer and more vulnerable group in the dispute.</w:t>
      </w:r>
    </w:p>
    <w:p w:rsidR="00CD4574" w:rsidRPr="00CD4574" w:rsidRDefault="00CD4574" w:rsidP="00CD4574">
      <w:pPr>
        <w:pStyle w:val="NoSpacing"/>
      </w:pPr>
    </w:p>
    <w:p w:rsidR="00CD4574" w:rsidRPr="00CD4574" w:rsidRDefault="00CD4574" w:rsidP="00CD4574">
      <w:pPr>
        <w:pStyle w:val="NoSpacing"/>
      </w:pPr>
      <w:r w:rsidRPr="00CD4574">
        <w:t xml:space="preserve">U.S. relations with the Muslim world continued to decline after that, what with the Iran hostages, Libya, Iraq, 9/11, Iraq again and so forth.  Both American conservatives and  especially right-wing Islamic sects have gotten more extreme as a result.  </w:t>
      </w:r>
    </w:p>
    <w:p w:rsidR="00CD4574" w:rsidRPr="00CD4574" w:rsidRDefault="00CD4574" w:rsidP="00CD4574">
      <w:pPr>
        <w:pStyle w:val="NoSpacing"/>
      </w:pPr>
    </w:p>
    <w:p w:rsidR="00CD4574" w:rsidRPr="00CD4574" w:rsidRDefault="00CD4574" w:rsidP="00CD4574">
      <w:pPr>
        <w:pStyle w:val="NoSpacing"/>
      </w:pPr>
      <w:r w:rsidRPr="00CD4574">
        <w:t>I'll quote what my (very conservative) dad said when I pointed out the inconsistency of support for Israel  - "If you're not for Israel, you're for the Muslims.  I'm against them."</w:t>
      </w:r>
    </w:p>
    <w:p w:rsidR="00CD4574" w:rsidRPr="00CD4574" w:rsidRDefault="00CD4574" w:rsidP="00CD4574">
      <w:pPr>
        <w:pStyle w:val="NoSpacing"/>
      </w:pPr>
      <w:r w:rsidRPr="00CD4574">
        <w:t>2k Views · View Upvoters</w:t>
      </w:r>
    </w:p>
    <w:p w:rsidR="00CD4574" w:rsidRPr="00CD4574" w:rsidRDefault="00CD4574" w:rsidP="00CD4574">
      <w:pPr>
        <w:pStyle w:val="NoSpacing"/>
      </w:pPr>
      <w:r w:rsidRPr="00CD4574">
        <w:t>Upvote19</w:t>
      </w:r>
    </w:p>
    <w:p w:rsidR="00CD4574" w:rsidRPr="00CD4574" w:rsidRDefault="00CD4574" w:rsidP="00CD4574">
      <w:pPr>
        <w:pStyle w:val="NoSpacing"/>
      </w:pPr>
    </w:p>
    <w:p w:rsidR="00CD4574" w:rsidRPr="00CD4574" w:rsidRDefault="00CD4574" w:rsidP="00CD4574">
      <w:pPr>
        <w:pStyle w:val="NoSpacing"/>
      </w:pPr>
      <w:proofErr w:type="spellStart"/>
      <w:r w:rsidRPr="00CD4574">
        <w:t>Shahar</w:t>
      </w:r>
      <w:proofErr w:type="spellEnd"/>
      <w:r w:rsidRPr="00CD4574">
        <w:t xml:space="preserve"> Roth</w:t>
      </w:r>
    </w:p>
    <w:p w:rsidR="00CD4574" w:rsidRPr="00CD4574" w:rsidRDefault="00CD4574" w:rsidP="00CD4574">
      <w:pPr>
        <w:pStyle w:val="NoSpacing"/>
      </w:pPr>
      <w:proofErr w:type="spellStart"/>
      <w:r w:rsidRPr="00CD4574">
        <w:t>Shahar</w:t>
      </w:r>
      <w:proofErr w:type="spellEnd"/>
      <w:r w:rsidRPr="00CD4574">
        <w:t xml:space="preserve"> Roth</w:t>
      </w:r>
    </w:p>
    <w:p w:rsidR="00CD4574" w:rsidRPr="00CD4574" w:rsidRDefault="00CD4574" w:rsidP="00CD4574">
      <w:pPr>
        <w:pStyle w:val="NoSpacing"/>
      </w:pPr>
      <w:r w:rsidRPr="00CD4574">
        <w:t>I thought I'll just mention that universities in Israel are definitely not free. The public ones ...</w:t>
      </w:r>
    </w:p>
    <w:p w:rsidR="00CD4574" w:rsidRPr="00CD4574" w:rsidRDefault="00CD4574" w:rsidP="00CD4574">
      <w:pPr>
        <w:pStyle w:val="NoSpacing"/>
      </w:pPr>
      <w:r w:rsidRPr="00CD4574">
        <w:t>1 more comments from Greg Beck</w:t>
      </w:r>
    </w:p>
    <w:p w:rsidR="00CD4574" w:rsidRPr="00CD4574" w:rsidRDefault="00CD4574" w:rsidP="00CD4574">
      <w:pPr>
        <w:pStyle w:val="NoSpacing"/>
      </w:pPr>
      <w:proofErr w:type="spellStart"/>
      <w:r w:rsidRPr="00CD4574">
        <w:t>Carlet</w:t>
      </w:r>
      <w:proofErr w:type="spellEnd"/>
      <w:r w:rsidRPr="00CD4574">
        <w:t xml:space="preserve"> Langford</w:t>
      </w:r>
    </w:p>
    <w:p w:rsidR="00CD4574" w:rsidRPr="00CD4574" w:rsidRDefault="00CD4574" w:rsidP="00CD4574">
      <w:pPr>
        <w:pStyle w:val="NoSpacing"/>
      </w:pPr>
      <w:proofErr w:type="spellStart"/>
      <w:r w:rsidRPr="00CD4574">
        <w:t>Carlet</w:t>
      </w:r>
      <w:proofErr w:type="spellEnd"/>
      <w:r w:rsidRPr="00CD4574">
        <w:t xml:space="preserve"> Langford, Not perfect, but loved by God.</w:t>
      </w:r>
    </w:p>
    <w:p w:rsidR="00CD4574" w:rsidRPr="00CD4574" w:rsidRDefault="00CD4574" w:rsidP="00CD4574">
      <w:pPr>
        <w:pStyle w:val="NoSpacing"/>
      </w:pPr>
      <w:r w:rsidRPr="00CD4574">
        <w:t>Answered Sep 18, 2013</w:t>
      </w:r>
    </w:p>
    <w:p w:rsidR="00CD4574" w:rsidRPr="00CD4574" w:rsidRDefault="00CD4574" w:rsidP="00CD4574">
      <w:pPr>
        <w:pStyle w:val="NoSpacing"/>
      </w:pPr>
      <w:r w:rsidRPr="00CD4574">
        <w:t xml:space="preserve">There might be other myriad political and historical reasons, some of which aren't necessarily noble or great, but the Biblical reason for Christian support of the Jewish people is that we believe 1) that the </w:t>
      </w:r>
      <w:r w:rsidRPr="00CD4574">
        <w:lastRenderedPageBreak/>
        <w:t>Jewish people are a special group that God set apart and made promises to, and 2) because Christ, our Savior, of course was also a Jew.</w:t>
      </w:r>
    </w:p>
    <w:p w:rsidR="00CD4574" w:rsidRPr="00CD4574" w:rsidRDefault="00CD4574" w:rsidP="00CD4574">
      <w:pPr>
        <w:pStyle w:val="NoSpacing"/>
      </w:pPr>
      <w:r w:rsidRPr="00CD4574">
        <w:t xml:space="preserve"> </w:t>
      </w:r>
    </w:p>
    <w:p w:rsidR="00CD4574" w:rsidRPr="00CD4574" w:rsidRDefault="00CD4574" w:rsidP="00CD4574">
      <w:pPr>
        <w:pStyle w:val="NoSpacing"/>
      </w:pPr>
      <w:r w:rsidRPr="00CD4574">
        <w:t>In the Old Testament, God states to Israel  that he will bless those who bless them, and curse those who curse them. We take that to mean that anyone who moves against Israel or the Jews in order to cause them harm will suffer at the hands of God. In other words, harm them at your own peril.</w:t>
      </w:r>
    </w:p>
    <w:p w:rsidR="00CD4574" w:rsidRPr="00CD4574" w:rsidRDefault="00CD4574" w:rsidP="00CD4574">
      <w:pPr>
        <w:pStyle w:val="NoSpacing"/>
      </w:pPr>
      <w:r w:rsidRPr="00CD4574">
        <w:t xml:space="preserve"> </w:t>
      </w:r>
    </w:p>
    <w:p w:rsidR="00CD4574" w:rsidRPr="00CD4574" w:rsidRDefault="00CD4574" w:rsidP="00CD4574">
      <w:pPr>
        <w:pStyle w:val="NoSpacing"/>
      </w:pPr>
      <w:r w:rsidRPr="00CD4574">
        <w:t>For some conservative Christians, that translates to agreeing with everything Israel does, even though some of their actions deserve rebuke. However, rebuking a person for bad behavior is not the same thing as harming them or wishing them harm, as any parent can attest.</w:t>
      </w:r>
    </w:p>
    <w:p w:rsidR="00CD4574" w:rsidRPr="00CD4574" w:rsidRDefault="00CD4574" w:rsidP="00CD4574">
      <w:pPr>
        <w:pStyle w:val="NoSpacing"/>
      </w:pPr>
      <w:r w:rsidRPr="00CD4574">
        <w:t>671 Views · View Upvoters</w:t>
      </w:r>
    </w:p>
    <w:p w:rsidR="00CD4574" w:rsidRPr="00CD4574" w:rsidRDefault="00CD4574" w:rsidP="00CD4574">
      <w:pPr>
        <w:pStyle w:val="NoSpacing"/>
      </w:pPr>
      <w:r w:rsidRPr="00CD4574">
        <w:t>Upvote8</w:t>
      </w:r>
    </w:p>
    <w:p w:rsidR="00CD4574" w:rsidRPr="00CD4574" w:rsidRDefault="00CD4574" w:rsidP="00CD4574">
      <w:pPr>
        <w:pStyle w:val="NoSpacing"/>
      </w:pPr>
    </w:p>
    <w:p w:rsidR="00CD4574" w:rsidRPr="00CD4574" w:rsidRDefault="00CD4574" w:rsidP="00CD4574">
      <w:pPr>
        <w:pStyle w:val="NoSpacing"/>
      </w:pPr>
      <w:r w:rsidRPr="00CD4574">
        <w:t xml:space="preserve">Neal </w:t>
      </w:r>
      <w:proofErr w:type="spellStart"/>
      <w:r w:rsidRPr="00CD4574">
        <w:t>Audenaert</w:t>
      </w:r>
      <w:proofErr w:type="spellEnd"/>
    </w:p>
    <w:p w:rsidR="00CD4574" w:rsidRPr="00CD4574" w:rsidRDefault="00CD4574" w:rsidP="00CD4574">
      <w:pPr>
        <w:pStyle w:val="NoSpacing"/>
      </w:pPr>
      <w:r w:rsidRPr="00CD4574">
        <w:t xml:space="preserve">Neal </w:t>
      </w:r>
      <w:proofErr w:type="spellStart"/>
      <w:r w:rsidRPr="00CD4574">
        <w:t>Audenaert</w:t>
      </w:r>
      <w:proofErr w:type="spellEnd"/>
      <w:r w:rsidRPr="00CD4574">
        <w:t>, Thoughtful Christian.</w:t>
      </w:r>
    </w:p>
    <w:p w:rsidR="00CD4574" w:rsidRPr="00CD4574" w:rsidRDefault="00CD4574" w:rsidP="00CD4574">
      <w:pPr>
        <w:pStyle w:val="NoSpacing"/>
      </w:pPr>
      <w:r w:rsidRPr="00CD4574">
        <w:t>Answered May 22, 2016</w:t>
      </w:r>
    </w:p>
    <w:p w:rsidR="00CD4574" w:rsidRPr="00CD4574" w:rsidRDefault="00CD4574" w:rsidP="00CD4574">
      <w:pPr>
        <w:pStyle w:val="NoSpacing"/>
      </w:pPr>
      <w:r w:rsidRPr="00CD4574">
        <w:t>Like most such large scale social movement questions, the answer is complex and multi-faceted. It includes political, historical and religious reasons.</w:t>
      </w:r>
    </w:p>
    <w:p w:rsidR="00CD4574" w:rsidRPr="00CD4574" w:rsidRDefault="00CD4574" w:rsidP="00CD4574">
      <w:pPr>
        <w:pStyle w:val="NoSpacing"/>
      </w:pPr>
    </w:p>
    <w:p w:rsidR="00CD4574" w:rsidRPr="00CD4574" w:rsidRDefault="00CD4574" w:rsidP="00CD4574">
      <w:pPr>
        <w:pStyle w:val="NoSpacing"/>
      </w:pPr>
      <w:proofErr w:type="spellStart"/>
      <w:r w:rsidRPr="00CD4574">
        <w:t>Evagelicalism</w:t>
      </w:r>
      <w:proofErr w:type="spellEnd"/>
      <w:r w:rsidRPr="00CD4574">
        <w:t xml:space="preserve"> and fundamentalism have come to be closely aligned with the political right through a long and complex history. Fundamentalism, in particular began in the late 19th century and transitioned into the movement we know today during the 1920s. One aspect of this movement was a tendency to read historical events in light of a very particular interpretation of scripture - an interpretation that's was described as literal because more because it ignored the interpreters own bias and lack of historical perspective. (Full disclosure I most closely identify with </w:t>
      </w:r>
      <w:proofErr w:type="spellStart"/>
      <w:r w:rsidRPr="00CD4574">
        <w:t>with</w:t>
      </w:r>
      <w:proofErr w:type="spellEnd"/>
      <w:r w:rsidRPr="00CD4574">
        <w:t xml:space="preserve"> the fundamentalist tradition though I clearly disagree with what I see as errors within the movement and don't line up well with either self-described fundamentalists today or with popular notions of what a fundamentalist is). See Mark Noll, Scandal of the Evangelical Mind for a good introduction to this history.</w:t>
      </w:r>
    </w:p>
    <w:p w:rsidR="00CD4574" w:rsidRPr="00CD4574" w:rsidRDefault="00CD4574" w:rsidP="00CD4574">
      <w:pPr>
        <w:pStyle w:val="NoSpacing"/>
      </w:pPr>
    </w:p>
    <w:p w:rsidR="00CD4574" w:rsidRPr="00CD4574" w:rsidRDefault="00CD4574" w:rsidP="00CD4574">
      <w:pPr>
        <w:pStyle w:val="NoSpacing"/>
      </w:pPr>
      <w:r w:rsidRPr="00CD4574">
        <w:t xml:space="preserve">Theologically, this viewpoint sees Christianity as the continuation of God’s revelation to Israel, but, in a significant break with previous viewpoints, sees the church and Israel as distinct as opposed to the church supplanting Israel. God’s promises to Israel will be fulfilled, including His promise of an eternal geopolitical kingdom. Note that this cleared out a source for bias - on this view, Jews are not the cast-off killers of Jesus but the uniquely chosen people of God whose rightful place will be restored at the </w:t>
      </w:r>
      <w:proofErr w:type="spellStart"/>
      <w:r w:rsidRPr="00CD4574">
        <w:t>te</w:t>
      </w:r>
      <w:proofErr w:type="spellEnd"/>
      <w:r w:rsidRPr="00CD4574">
        <w:t xml:space="preserve"> of God’s own choosing. That's a big shift in attitudes.</w:t>
      </w:r>
    </w:p>
    <w:p w:rsidR="00CD4574" w:rsidRPr="00CD4574" w:rsidRDefault="00CD4574" w:rsidP="00CD4574">
      <w:pPr>
        <w:pStyle w:val="NoSpacing"/>
      </w:pPr>
    </w:p>
    <w:p w:rsidR="00CD4574" w:rsidRPr="00CD4574" w:rsidRDefault="00CD4574" w:rsidP="00CD4574">
      <w:pPr>
        <w:pStyle w:val="NoSpacing"/>
      </w:pPr>
      <w:r w:rsidRPr="00CD4574">
        <w:t xml:space="preserve">This sets the stage for the second component which is a reading of the end times centered around a series of events culmination in a final battle at Armageddon. This makes for really exciting thriller novels and movies though unless my memory fails, they haven't received tremendous literary acclaim for some reason. These works reflect a theological movement that has been criticized as reading scripture </w:t>
      </w:r>
      <w:proofErr w:type="spellStart"/>
      <w:r w:rsidRPr="00CD4574">
        <w:t>ahistorically</w:t>
      </w:r>
      <w:proofErr w:type="spellEnd"/>
      <w:r w:rsidRPr="00CD4574">
        <w:t xml:space="preserve"> in light of modern events and, conversely applying a naive and wooden interpretation of scripture as the lens through which to view foreign policy. This view sees an ascendant geopolitical Israel as the culmination of history leading to the return of Christ.</w:t>
      </w:r>
    </w:p>
    <w:p w:rsidR="00CD4574" w:rsidRPr="00CD4574" w:rsidRDefault="00CD4574" w:rsidP="00CD4574">
      <w:pPr>
        <w:pStyle w:val="NoSpacing"/>
      </w:pPr>
    </w:p>
    <w:p w:rsidR="00CD4574" w:rsidRPr="00CD4574" w:rsidRDefault="00CD4574" w:rsidP="00CD4574">
      <w:pPr>
        <w:pStyle w:val="NoSpacing"/>
      </w:pPr>
      <w:r w:rsidRPr="00CD4574">
        <w:t xml:space="preserve">These theological changes and the growth of these </w:t>
      </w:r>
      <w:proofErr w:type="spellStart"/>
      <w:r w:rsidRPr="00CD4574">
        <w:t>perpectives</w:t>
      </w:r>
      <w:proofErr w:type="spellEnd"/>
      <w:r w:rsidRPr="00CD4574">
        <w:t xml:space="preserve"> within </w:t>
      </w:r>
      <w:proofErr w:type="spellStart"/>
      <w:r w:rsidRPr="00CD4574">
        <w:t>Aglo</w:t>
      </w:r>
      <w:proofErr w:type="spellEnd"/>
      <w:r w:rsidRPr="00CD4574">
        <w:t xml:space="preserve">-American Christianity help to clear away the hostility and biases of previous centuries, but I don't they </w:t>
      </w:r>
      <w:proofErr w:type="spellStart"/>
      <w:r w:rsidRPr="00CD4574">
        <w:t>they</w:t>
      </w:r>
      <w:proofErr w:type="spellEnd"/>
      <w:r w:rsidRPr="00CD4574">
        <w:t xml:space="preserve"> fully explain the current </w:t>
      </w:r>
      <w:r w:rsidRPr="00CD4574">
        <w:lastRenderedPageBreak/>
        <w:t>situation. Evangelicals and fundamentalists in particular had largely withdraw from political activity beginning in the 1920s. They returned with the rise of a southern Baptist preacher named Jimmy Carter. That return began earlier, though in part with Billy Graham in the 1950s. This time included the Cold War and the rapid growth of tensions with the Soviet Union. Given the Soviet Union’s attitude toward Christianity, it is unsurprising that Evangelicals tended to be actively anti-communist. In that geo-political conflict, the Arab states tended to align with the Soviets (because U.S. policy was oh so understanding of Arabs) while Israel became the U.S. ally in the region. This, I suspect helped to solidify Evangelical support for Israel as well as the political alignment with the right that was consolidated under the Regan administration.</w:t>
      </w:r>
    </w:p>
    <w:p w:rsidR="00CD4574" w:rsidRPr="00CD4574" w:rsidRDefault="00CD4574" w:rsidP="00CD4574">
      <w:pPr>
        <w:pStyle w:val="NoSpacing"/>
      </w:pPr>
    </w:p>
    <w:p w:rsidR="00CD4574" w:rsidRPr="00CD4574" w:rsidRDefault="00CD4574" w:rsidP="00CD4574">
      <w:pPr>
        <w:pStyle w:val="NoSpacing"/>
      </w:pPr>
      <w:r w:rsidRPr="00CD4574">
        <w:t>And finally, for a host of reasons, evangelicals tend to be strongly supportive of democracy, free market economies, human rights and religious freedom. From that perspective, Israel stands out in the region. Other regional U.S. allies such as Saudi Arabia, Egypt, and Jordan hardly shine in those areas. While they are supportive of US interests in the region, Israel seems much more closely align with the core values of the U.S. and of Evangelicals within.</w:t>
      </w:r>
    </w:p>
    <w:p w:rsidR="00CD4574" w:rsidRPr="00CD4574" w:rsidRDefault="00CD4574" w:rsidP="00CD4574">
      <w:pPr>
        <w:pStyle w:val="NoSpacing"/>
      </w:pPr>
    </w:p>
    <w:p w:rsidR="00CD4574" w:rsidRPr="00CD4574" w:rsidRDefault="00CD4574" w:rsidP="00CD4574">
      <w:pPr>
        <w:pStyle w:val="NoSpacing"/>
      </w:pPr>
      <w:r w:rsidRPr="00CD4574">
        <w:t>Personally, I tend to be supportive of Israel on these grounds and find the theological reasons to support them lacking. In my experience, I'm in the minority on that viewpoint (</w:t>
      </w:r>
      <w:proofErr w:type="spellStart"/>
      <w:r w:rsidRPr="00CD4574">
        <w:t>esp</w:t>
      </w:r>
      <w:proofErr w:type="spellEnd"/>
      <w:r w:rsidRPr="00CD4574">
        <w:t xml:space="preserve"> within the over 40 crowd that I suspect is most closely aligned with the religious right).</w:t>
      </w:r>
    </w:p>
    <w:p w:rsidR="00CD4574" w:rsidRPr="00CD4574" w:rsidRDefault="00CD4574" w:rsidP="00CD4574">
      <w:pPr>
        <w:pStyle w:val="NoSpacing"/>
      </w:pPr>
    </w:p>
    <w:p w:rsidR="00CD4574" w:rsidRPr="00CD4574" w:rsidRDefault="00CD4574" w:rsidP="00CD4574">
      <w:pPr>
        <w:pStyle w:val="NoSpacing"/>
      </w:pPr>
      <w:r w:rsidRPr="00CD4574">
        <w:t>And finally, as a critique, I find that the impetus to treat Israel as God’s chosen people (rightly or wrongly from a theological perspective) tends to lead Christians to gloss over real abuses and poor policy choices made by Israel. The tendency to overlook moral, political and policy failures, in my opinion, makes us a less valuable ally than a friend who can honestly confront another friend about area that need to be addressed.</w:t>
      </w:r>
    </w:p>
    <w:p w:rsidR="00CD4574" w:rsidRPr="00CD4574" w:rsidRDefault="00CD4574" w:rsidP="00CD4574">
      <w:pPr>
        <w:pStyle w:val="NoSpacing"/>
      </w:pPr>
    </w:p>
    <w:p w:rsidR="00CD4574" w:rsidRPr="00CD4574" w:rsidRDefault="00CD4574" w:rsidP="00CD4574">
      <w:pPr>
        <w:pStyle w:val="NoSpacing"/>
      </w:pPr>
      <w:r w:rsidRPr="00CD4574">
        <w:t>None of this is particularly original to me and others know the history of the region and the religious background within the U.S. far better than I, so please take this as $0.02 from an interested and partially informed observer. Possibly someone who knows just enough to be completely wrong.</w:t>
      </w:r>
    </w:p>
    <w:p w:rsidR="00CD4574" w:rsidRPr="00CD4574" w:rsidRDefault="00CD4574" w:rsidP="00CD4574">
      <w:pPr>
        <w:pStyle w:val="NoSpacing"/>
      </w:pPr>
    </w:p>
    <w:p w:rsidR="00CD4574" w:rsidRPr="00CD4574" w:rsidRDefault="00CD4574" w:rsidP="00CD4574">
      <w:pPr>
        <w:pStyle w:val="NoSpacing"/>
      </w:pPr>
      <w:r w:rsidRPr="00CD4574">
        <w:t>344 Views · View Upvoters</w:t>
      </w:r>
    </w:p>
    <w:p w:rsidR="00CD4574" w:rsidRPr="00CD4574" w:rsidRDefault="00CD4574" w:rsidP="00CD4574">
      <w:pPr>
        <w:pStyle w:val="NoSpacing"/>
      </w:pPr>
      <w:r w:rsidRPr="00CD4574">
        <w:t>Upvote4</w:t>
      </w:r>
    </w:p>
    <w:p w:rsidR="00CD4574" w:rsidRPr="00CD4574" w:rsidRDefault="00CD4574" w:rsidP="00CD4574">
      <w:pPr>
        <w:pStyle w:val="NoSpacing"/>
      </w:pPr>
    </w:p>
    <w:p w:rsidR="00CD4574" w:rsidRPr="00CD4574" w:rsidRDefault="00CD4574" w:rsidP="00CD4574">
      <w:pPr>
        <w:pStyle w:val="NoSpacing"/>
      </w:pPr>
      <w:r w:rsidRPr="00CD4574">
        <w:t xml:space="preserve">Lily </w:t>
      </w:r>
      <w:proofErr w:type="spellStart"/>
      <w:r w:rsidRPr="00CD4574">
        <w:t>Finkle</w:t>
      </w:r>
      <w:proofErr w:type="spellEnd"/>
    </w:p>
    <w:p w:rsidR="00CD4574" w:rsidRPr="00CD4574" w:rsidRDefault="00CD4574" w:rsidP="00CD4574">
      <w:pPr>
        <w:pStyle w:val="NoSpacing"/>
      </w:pPr>
      <w:r w:rsidRPr="00CD4574">
        <w:t xml:space="preserve">Lily </w:t>
      </w:r>
      <w:proofErr w:type="spellStart"/>
      <w:r w:rsidRPr="00CD4574">
        <w:t>Finkle</w:t>
      </w:r>
      <w:proofErr w:type="spellEnd"/>
      <w:r w:rsidRPr="00CD4574">
        <w:t>, “This wallpaper and I are fighting a duel to the death. Either it goes or I do.” Oscar Wilde's last words</w:t>
      </w:r>
    </w:p>
    <w:p w:rsidR="00CD4574" w:rsidRPr="00CD4574" w:rsidRDefault="00CD4574" w:rsidP="00CD4574">
      <w:pPr>
        <w:pStyle w:val="NoSpacing"/>
      </w:pPr>
      <w:r w:rsidRPr="00CD4574">
        <w:t>Updated Sep 22, 2013</w:t>
      </w:r>
    </w:p>
    <w:p w:rsidR="00CD4574" w:rsidRPr="00CD4574" w:rsidRDefault="00CD4574" w:rsidP="00CD4574">
      <w:pPr>
        <w:pStyle w:val="NoSpacing"/>
      </w:pPr>
      <w:r w:rsidRPr="00CD4574">
        <w:t xml:space="preserve">No false political excuses. </w:t>
      </w:r>
    </w:p>
    <w:p w:rsidR="00CD4574" w:rsidRPr="00CD4574" w:rsidRDefault="00CD4574" w:rsidP="00CD4574">
      <w:pPr>
        <w:pStyle w:val="NoSpacing"/>
      </w:pPr>
    </w:p>
    <w:p w:rsidR="00CD4574" w:rsidRPr="00CD4574" w:rsidRDefault="00CD4574" w:rsidP="00CD4574">
      <w:pPr>
        <w:pStyle w:val="NoSpacing"/>
      </w:pPr>
      <w:r w:rsidRPr="00CD4574">
        <w:t xml:space="preserve"> Traditionally the joke went: "Why are Jews worse than </w:t>
      </w:r>
      <w:proofErr w:type="spellStart"/>
      <w:r w:rsidRPr="00CD4574">
        <w:t>ngrs</w:t>
      </w:r>
      <w:proofErr w:type="spellEnd"/>
      <w:r w:rsidRPr="00CD4574">
        <w:t xml:space="preserve">?  Because at least </w:t>
      </w:r>
      <w:proofErr w:type="spellStart"/>
      <w:r w:rsidRPr="00CD4574">
        <w:t>ngrs</w:t>
      </w:r>
      <w:proofErr w:type="spellEnd"/>
      <w:r w:rsidRPr="00CD4574">
        <w:t xml:space="preserve"> believe in Jesus."   </w:t>
      </w:r>
    </w:p>
    <w:p w:rsidR="00CD4574" w:rsidRPr="00CD4574" w:rsidRDefault="00CD4574" w:rsidP="00CD4574">
      <w:pPr>
        <w:pStyle w:val="NoSpacing"/>
      </w:pPr>
    </w:p>
    <w:p w:rsidR="00CD4574" w:rsidRPr="00CD4574" w:rsidRDefault="00CD4574" w:rsidP="00CD4574">
      <w:pPr>
        <w:pStyle w:val="NoSpacing"/>
      </w:pPr>
      <w:r w:rsidRPr="00CD4574">
        <w:t>Then came the Evangelical movement and now they need us and will support Israel, but they still don't really like us - not unless we convert.</w:t>
      </w:r>
    </w:p>
    <w:p w:rsidR="00CD4574" w:rsidRPr="00CD4574" w:rsidRDefault="00CD4574" w:rsidP="00CD4574">
      <w:pPr>
        <w:pStyle w:val="NoSpacing"/>
      </w:pPr>
    </w:p>
    <w:p w:rsidR="00CD4574" w:rsidRPr="00CD4574" w:rsidRDefault="00CD4574" w:rsidP="00CD4574">
      <w:pPr>
        <w:pStyle w:val="NoSpacing"/>
      </w:pPr>
      <w:r w:rsidRPr="00CD4574">
        <w:t xml:space="preserve">This is fact, and not only in the south believe me.  </w:t>
      </w:r>
    </w:p>
    <w:p w:rsidR="00CD4574" w:rsidRPr="00CD4574" w:rsidRDefault="00CD4574" w:rsidP="00CD4574">
      <w:pPr>
        <w:pStyle w:val="NoSpacing"/>
      </w:pPr>
    </w:p>
    <w:p w:rsidR="00CD4574" w:rsidRPr="00CD4574" w:rsidRDefault="00CD4574" w:rsidP="00CD4574">
      <w:pPr>
        <w:pStyle w:val="NoSpacing"/>
      </w:pPr>
      <w:r w:rsidRPr="00CD4574">
        <w:lastRenderedPageBreak/>
        <w:t xml:space="preserve">I heard this joke first at my sister's engagement party in NYC at an Italian/Irish household. They </w:t>
      </w:r>
      <w:proofErr w:type="spellStart"/>
      <w:r w:rsidRPr="00CD4574">
        <w:t>rorared</w:t>
      </w:r>
      <w:proofErr w:type="spellEnd"/>
      <w:r w:rsidRPr="00CD4574">
        <w:t xml:space="preserve"> with laughter even though Mama had told more than 50 times in their lives.</w:t>
      </w:r>
    </w:p>
    <w:p w:rsidR="00CD4574" w:rsidRPr="00CD4574" w:rsidRDefault="00CD4574" w:rsidP="00CD4574">
      <w:pPr>
        <w:pStyle w:val="NoSpacing"/>
      </w:pPr>
    </w:p>
    <w:p w:rsidR="00CD4574" w:rsidRPr="00CD4574" w:rsidRDefault="00CD4574" w:rsidP="00CD4574">
      <w:pPr>
        <w:pStyle w:val="NoSpacing"/>
      </w:pPr>
      <w:r w:rsidRPr="00CD4574">
        <w:t xml:space="preserve">I have experienced situations in the northeast that would make a good person's people's hair curl. </w:t>
      </w:r>
    </w:p>
    <w:p w:rsidR="00CD4574" w:rsidRPr="00CD4574" w:rsidRDefault="00CD4574" w:rsidP="00CD4574">
      <w:pPr>
        <w:pStyle w:val="NoSpacing"/>
      </w:pPr>
    </w:p>
    <w:p w:rsidR="00CD4574" w:rsidRPr="00CD4574" w:rsidRDefault="00CD4574" w:rsidP="00CD4574">
      <w:pPr>
        <w:pStyle w:val="NoSpacing"/>
      </w:pPr>
      <w:r w:rsidRPr="00CD4574">
        <w:t xml:space="preserve"> I was personally friends with a then 9 month pregnant college student, and her husband and child,  who were thrown out of their rental home by rifle point, after the owner found out the husband was a Jew.  Until then, they got along fine but the house had been built but a minister and it was sacrosanct to allow Jews to live there. That was 1976 not 1900.  And yes, my friend went into labor during the move.</w:t>
      </w:r>
    </w:p>
    <w:p w:rsidR="00CD4574" w:rsidRPr="00CD4574" w:rsidRDefault="00CD4574" w:rsidP="00CD4574">
      <w:pPr>
        <w:pStyle w:val="NoSpacing"/>
      </w:pPr>
    </w:p>
    <w:p w:rsidR="00CD4574" w:rsidRPr="00CD4574" w:rsidRDefault="00CD4574" w:rsidP="00CD4574">
      <w:pPr>
        <w:pStyle w:val="NoSpacing"/>
      </w:pPr>
      <w:r w:rsidRPr="00CD4574">
        <w:t xml:space="preserve">There has been be an explosion of bible LITERALIST Christian sects who have adopted what they call The Old Testament (the Jewish Scriptures) literally - no matter how ugly or conflicting the quotes, they are the actual word of God.  You can argue the Jewish Scriptures with a Rabbi but not an Evangelical Christian - Not a </w:t>
      </w:r>
      <w:proofErr w:type="spellStart"/>
      <w:r w:rsidRPr="00CD4574">
        <w:t>Dominionist</w:t>
      </w:r>
      <w:proofErr w:type="spellEnd"/>
      <w:r w:rsidRPr="00CD4574">
        <w:t>.</w:t>
      </w:r>
    </w:p>
    <w:p w:rsidR="00CD4574" w:rsidRPr="00CD4574" w:rsidRDefault="00CD4574" w:rsidP="00CD4574">
      <w:pPr>
        <w:pStyle w:val="NoSpacing"/>
      </w:pPr>
    </w:p>
    <w:p w:rsidR="00CD4574" w:rsidRPr="00CD4574" w:rsidRDefault="00CD4574" w:rsidP="00CD4574">
      <w:pPr>
        <w:pStyle w:val="NoSpacing"/>
      </w:pPr>
      <w:r w:rsidRPr="00CD4574">
        <w:t xml:space="preserve">Evangelical bible literalists do not are destroying the US, think they only have to read bible pages to buy their way to heaven and are not called upon to help their fellow man - they need only to accept Jesus as their Lord and Savior, say hallelujah, put bumper stickers on your car,  and read the bible every day - day after day.  </w:t>
      </w:r>
    </w:p>
    <w:p w:rsidR="00CD4574" w:rsidRPr="00CD4574" w:rsidRDefault="00CD4574" w:rsidP="00CD4574">
      <w:pPr>
        <w:pStyle w:val="NoSpacing"/>
      </w:pPr>
    </w:p>
    <w:p w:rsidR="00CD4574" w:rsidRPr="00CD4574" w:rsidRDefault="00CD4574" w:rsidP="00CD4574">
      <w:pPr>
        <w:pStyle w:val="NoSpacing"/>
      </w:pPr>
      <w:r w:rsidRPr="00CD4574">
        <w:t>They have already been saved when Jesus died for our sins - even though cruelty, poverty, injustice, war, abuse and the domination of the wealthy are probably worse than ever.  HE still saved us, and nobody needs to lift a finger to "feed the poor.'</w:t>
      </w:r>
    </w:p>
    <w:p w:rsidR="00CD4574" w:rsidRPr="00CD4574" w:rsidRDefault="00CD4574" w:rsidP="00CD4574">
      <w:pPr>
        <w:pStyle w:val="NoSpacing"/>
      </w:pPr>
    </w:p>
    <w:p w:rsidR="00CD4574" w:rsidRPr="00CD4574" w:rsidRDefault="00CD4574" w:rsidP="00CD4574">
      <w:pPr>
        <w:pStyle w:val="NoSpacing"/>
      </w:pPr>
      <w:r w:rsidRPr="00CD4574">
        <w:t xml:space="preserve"> These folks need Israel to prevail in the middle east in order to fulfill "the prophesies" and be saved during the Rapture - which is coming "any day now" for thousands of years.   Only their skivvies will remain in their cars.  </w:t>
      </w:r>
    </w:p>
    <w:p w:rsidR="00CD4574" w:rsidRPr="00CD4574" w:rsidRDefault="00CD4574" w:rsidP="00CD4574">
      <w:pPr>
        <w:pStyle w:val="NoSpacing"/>
      </w:pPr>
    </w:p>
    <w:p w:rsidR="00CD4574" w:rsidRPr="00CD4574" w:rsidRDefault="00CD4574" w:rsidP="00CD4574">
      <w:pPr>
        <w:pStyle w:val="NoSpacing"/>
      </w:pPr>
      <w:r w:rsidRPr="00CD4574">
        <w:t xml:space="preserve">It is all about them - each Fundamentalist Christian's personal journey to heaven. </w:t>
      </w:r>
    </w:p>
    <w:p w:rsidR="00CD4574" w:rsidRPr="00CD4574" w:rsidRDefault="00CD4574" w:rsidP="00CD4574">
      <w:pPr>
        <w:pStyle w:val="NoSpacing"/>
      </w:pPr>
    </w:p>
    <w:p w:rsidR="00CD4574" w:rsidRPr="00CD4574" w:rsidRDefault="00CD4574" w:rsidP="00CD4574">
      <w:pPr>
        <w:pStyle w:val="NoSpacing"/>
      </w:pPr>
      <w:r w:rsidRPr="00CD4574">
        <w:t xml:space="preserve">/Israelis are there to get the job done according to these prophesies.  There's no other way. It's in the bible.  </w:t>
      </w:r>
    </w:p>
    <w:p w:rsidR="00CD4574" w:rsidRPr="00CD4574" w:rsidRDefault="00CD4574" w:rsidP="00CD4574">
      <w:pPr>
        <w:pStyle w:val="NoSpacing"/>
      </w:pPr>
    </w:p>
    <w:p w:rsidR="00CD4574" w:rsidRPr="00CD4574" w:rsidRDefault="00CD4574" w:rsidP="00CD4574">
      <w:pPr>
        <w:pStyle w:val="NoSpacing"/>
      </w:pPr>
      <w:r w:rsidRPr="00CD4574">
        <w:t xml:space="preserve">And only those Jews willing to convert to Christianity will join Jesus in heaven. </w:t>
      </w:r>
    </w:p>
    <w:p w:rsidR="00CD4574" w:rsidRPr="00CD4574" w:rsidRDefault="00CD4574" w:rsidP="00CD4574">
      <w:pPr>
        <w:pStyle w:val="NoSpacing"/>
      </w:pPr>
    </w:p>
    <w:p w:rsidR="00CD4574" w:rsidRPr="00CD4574" w:rsidRDefault="00CD4574" w:rsidP="00CD4574">
      <w:pPr>
        <w:pStyle w:val="NoSpacing"/>
      </w:pPr>
      <w:r w:rsidRPr="00CD4574">
        <w:t>Otherwise we're all toast.  And it's all going down when Israel prevails - not through peace but through war.</w:t>
      </w:r>
    </w:p>
    <w:p w:rsidR="00CD4574" w:rsidRPr="00CD4574" w:rsidRDefault="00CD4574" w:rsidP="00CD4574">
      <w:pPr>
        <w:pStyle w:val="NoSpacing"/>
      </w:pPr>
      <w:r w:rsidRPr="00CD4574">
        <w:t>646 Views · View Upvoters</w:t>
      </w:r>
    </w:p>
    <w:p w:rsidR="00CD4574" w:rsidRPr="00CD4574" w:rsidRDefault="00CD4574" w:rsidP="00CD4574">
      <w:pPr>
        <w:pStyle w:val="NoSpacing"/>
      </w:pPr>
      <w:r w:rsidRPr="00CD4574">
        <w:t>Upvote2</w:t>
      </w:r>
    </w:p>
    <w:p w:rsidR="00CD4574" w:rsidRPr="00CD4574" w:rsidRDefault="00CD4574" w:rsidP="00CD4574">
      <w:pPr>
        <w:pStyle w:val="NoSpacing"/>
      </w:pPr>
    </w:p>
    <w:p w:rsidR="00CD4574" w:rsidRPr="00CD4574" w:rsidRDefault="00CD4574" w:rsidP="00CD4574">
      <w:pPr>
        <w:pStyle w:val="NoSpacing"/>
      </w:pPr>
      <w:proofErr w:type="spellStart"/>
      <w:r w:rsidRPr="00CD4574">
        <w:t>Rass</w:t>
      </w:r>
      <w:proofErr w:type="spellEnd"/>
      <w:r w:rsidRPr="00CD4574">
        <w:t xml:space="preserve"> </w:t>
      </w:r>
      <w:proofErr w:type="spellStart"/>
      <w:r w:rsidRPr="00CD4574">
        <w:t>Bariaw</w:t>
      </w:r>
      <w:proofErr w:type="spellEnd"/>
    </w:p>
    <w:p w:rsidR="00CD4574" w:rsidRPr="00CD4574" w:rsidRDefault="00CD4574" w:rsidP="00CD4574">
      <w:pPr>
        <w:pStyle w:val="NoSpacing"/>
      </w:pPr>
      <w:proofErr w:type="spellStart"/>
      <w:r w:rsidRPr="00CD4574">
        <w:t>Rass</w:t>
      </w:r>
      <w:proofErr w:type="spellEnd"/>
      <w:r w:rsidRPr="00CD4574">
        <w:t xml:space="preserve"> </w:t>
      </w:r>
      <w:proofErr w:type="spellStart"/>
      <w:r w:rsidRPr="00CD4574">
        <w:t>Bariaw</w:t>
      </w:r>
      <w:proofErr w:type="spellEnd"/>
      <w:r w:rsidRPr="00CD4574">
        <w:t>, Read my blog Pavlov Speaks.</w:t>
      </w:r>
    </w:p>
    <w:p w:rsidR="00CD4574" w:rsidRPr="00CD4574" w:rsidRDefault="00CD4574" w:rsidP="00CD4574">
      <w:pPr>
        <w:pStyle w:val="NoSpacing"/>
      </w:pPr>
      <w:r w:rsidRPr="00CD4574">
        <w:t>Answered Mar 30, 2015</w:t>
      </w:r>
    </w:p>
    <w:p w:rsidR="00CD4574" w:rsidRPr="00CD4574" w:rsidRDefault="00CD4574" w:rsidP="00CD4574">
      <w:pPr>
        <w:pStyle w:val="NoSpacing"/>
      </w:pPr>
      <w:r w:rsidRPr="00CD4574">
        <w:t>Originally Answered: If conservative, Christian Republicans dislike Jews then why do they support Israel?</w:t>
      </w:r>
    </w:p>
    <w:p w:rsidR="00CD4574" w:rsidRPr="00CD4574" w:rsidRDefault="00CD4574" w:rsidP="00CD4574">
      <w:pPr>
        <w:pStyle w:val="NoSpacing"/>
      </w:pPr>
      <w:r w:rsidRPr="00CD4574">
        <w:t xml:space="preserve">This is a legitimate question. </w:t>
      </w:r>
    </w:p>
    <w:p w:rsidR="00CD4574" w:rsidRPr="00CD4574" w:rsidRDefault="00CD4574" w:rsidP="00CD4574">
      <w:pPr>
        <w:pStyle w:val="NoSpacing"/>
      </w:pPr>
    </w:p>
    <w:p w:rsidR="00CD4574" w:rsidRPr="00CD4574" w:rsidRDefault="00CD4574" w:rsidP="00CD4574">
      <w:pPr>
        <w:pStyle w:val="NoSpacing"/>
      </w:pPr>
      <w:r w:rsidRPr="00CD4574">
        <w:lastRenderedPageBreak/>
        <w:t xml:space="preserve"> The public and pervasive  bigotry towards Blacks in America shares some history with bigotry towards those of the Jewish faith.  </w:t>
      </w:r>
    </w:p>
    <w:p w:rsidR="00CD4574" w:rsidRPr="00CD4574" w:rsidRDefault="00CD4574" w:rsidP="00CD4574">
      <w:pPr>
        <w:pStyle w:val="NoSpacing"/>
      </w:pPr>
    </w:p>
    <w:p w:rsidR="00CD4574" w:rsidRPr="00CD4574" w:rsidRDefault="00CD4574" w:rsidP="00CD4574">
      <w:pPr>
        <w:pStyle w:val="NoSpacing"/>
      </w:pPr>
      <w:r w:rsidRPr="00CD4574">
        <w:t xml:space="preserve">However, just as these two share the bigotry directed at them, those of the Jewish faith, as part of the larger cosmos of White America,  benefit from this bigotry towards Blacks.  </w:t>
      </w:r>
    </w:p>
    <w:p w:rsidR="00CD4574" w:rsidRPr="00CD4574" w:rsidRDefault="00CD4574" w:rsidP="00CD4574">
      <w:pPr>
        <w:pStyle w:val="NoSpacing"/>
      </w:pPr>
    </w:p>
    <w:p w:rsidR="00CD4574" w:rsidRPr="00CD4574" w:rsidRDefault="00CD4574" w:rsidP="00CD4574">
      <w:pPr>
        <w:pStyle w:val="NoSpacing"/>
      </w:pPr>
      <w:r w:rsidRPr="00CD4574">
        <w:t xml:space="preserve">On the flip side, back when blatant bigotry was part of daily dinner conversation, the KKK were open in expectorating their venom towards both Blacks and those of the Jewish faith.  </w:t>
      </w:r>
    </w:p>
    <w:p w:rsidR="00CD4574" w:rsidRPr="00CD4574" w:rsidRDefault="00CD4574" w:rsidP="00CD4574">
      <w:pPr>
        <w:pStyle w:val="NoSpacing"/>
      </w:pPr>
    </w:p>
    <w:p w:rsidR="00CD4574" w:rsidRPr="00CD4574" w:rsidRDefault="00CD4574" w:rsidP="00CD4574">
      <w:pPr>
        <w:pStyle w:val="NoSpacing"/>
      </w:pPr>
      <w:r w:rsidRPr="00CD4574">
        <w:t>Even in the hallowed grounds of capitalism called Wall Street, the bigotry was such that Goldman Sachs, Salomon Brothers,  Lehman Brothers were established by those of the Jewish faith that they might participate in the art of making money as the likes of JP Morgan were at times reluctant to share the spoils.</w:t>
      </w:r>
    </w:p>
    <w:p w:rsidR="00CD4574" w:rsidRPr="00CD4574" w:rsidRDefault="00CD4574" w:rsidP="00CD4574">
      <w:pPr>
        <w:pStyle w:val="NoSpacing"/>
      </w:pPr>
    </w:p>
    <w:p w:rsidR="00CD4574" w:rsidRPr="00CD4574" w:rsidRDefault="00CD4574" w:rsidP="00CD4574">
      <w:pPr>
        <w:pStyle w:val="NoSpacing"/>
      </w:pPr>
      <w:r w:rsidRPr="00CD4574">
        <w:t>To their credit, members of this much maligned faith were able to assert themselves in this land of opportunity and they now wield influence greatly disproportionate to their numbers:</w:t>
      </w:r>
    </w:p>
    <w:p w:rsidR="00CD4574" w:rsidRPr="00CD4574" w:rsidRDefault="00CD4574" w:rsidP="00CD4574">
      <w:pPr>
        <w:pStyle w:val="NoSpacing"/>
      </w:pPr>
      <w:proofErr w:type="spellStart"/>
      <w:r w:rsidRPr="00CD4574">
        <w:t>Rass</w:t>
      </w:r>
      <w:proofErr w:type="spellEnd"/>
      <w:r w:rsidRPr="00CD4574">
        <w:t xml:space="preserve"> </w:t>
      </w:r>
      <w:proofErr w:type="spellStart"/>
      <w:r w:rsidRPr="00CD4574">
        <w:t>Bariaw's</w:t>
      </w:r>
      <w:proofErr w:type="spellEnd"/>
      <w:r w:rsidRPr="00CD4574">
        <w:t xml:space="preserve"> answer to What is the extent of the influence of the Zionist (or pro-Israel) lobby over the US government?</w:t>
      </w:r>
    </w:p>
    <w:p w:rsidR="00CD4574" w:rsidRPr="00CD4574" w:rsidRDefault="00CD4574" w:rsidP="00CD4574">
      <w:pPr>
        <w:pStyle w:val="NoSpacing"/>
      </w:pPr>
    </w:p>
    <w:p w:rsidR="00CD4574" w:rsidRPr="00CD4574" w:rsidRDefault="00CD4574" w:rsidP="00CD4574">
      <w:pPr>
        <w:pStyle w:val="NoSpacing"/>
      </w:pPr>
      <w:r w:rsidRPr="00CD4574">
        <w:t>Therefore, whether Republicans or Evangelicals, those who harbor negative thoughts now do so at their peril; as retribution is swift and terminal.</w:t>
      </w:r>
    </w:p>
    <w:p w:rsidR="00CD4574" w:rsidRPr="00CD4574" w:rsidRDefault="00CD4574" w:rsidP="00CD4574">
      <w:pPr>
        <w:pStyle w:val="NoSpacing"/>
      </w:pPr>
      <w:r w:rsidRPr="00CD4574">
        <w:t>187 Views</w:t>
      </w:r>
    </w:p>
    <w:p w:rsidR="00CD4574" w:rsidRPr="00CD4574" w:rsidRDefault="00CD4574" w:rsidP="00CD4574">
      <w:pPr>
        <w:pStyle w:val="NoSpacing"/>
      </w:pPr>
      <w:proofErr w:type="spellStart"/>
      <w:r w:rsidRPr="00CD4574">
        <w:t>Upvote</w:t>
      </w:r>
      <w:proofErr w:type="spellEnd"/>
    </w:p>
    <w:p w:rsidR="00CD4574" w:rsidRPr="00CD4574" w:rsidRDefault="00CD4574" w:rsidP="00CD4574">
      <w:pPr>
        <w:pStyle w:val="NoSpacing"/>
      </w:pPr>
    </w:p>
    <w:p w:rsidR="00CD4574" w:rsidRPr="00CD4574" w:rsidRDefault="00CD4574" w:rsidP="00CD4574">
      <w:pPr>
        <w:pStyle w:val="NoSpacing"/>
      </w:pPr>
      <w:r w:rsidRPr="00CD4574">
        <w:t>Tom Henderson</w:t>
      </w:r>
    </w:p>
    <w:p w:rsidR="00CD4574" w:rsidRPr="00CD4574" w:rsidRDefault="00CD4574" w:rsidP="00CD4574">
      <w:pPr>
        <w:pStyle w:val="NoSpacing"/>
      </w:pPr>
      <w:r w:rsidRPr="00CD4574">
        <w:t>Tom Henderson, studied at University of California, Los Angeles</w:t>
      </w:r>
    </w:p>
    <w:p w:rsidR="00CD4574" w:rsidRPr="00CD4574" w:rsidRDefault="00CD4574" w:rsidP="00CD4574">
      <w:pPr>
        <w:pStyle w:val="NoSpacing"/>
      </w:pPr>
      <w:r w:rsidRPr="00CD4574">
        <w:t>Answered Aug 19, 2014</w:t>
      </w:r>
    </w:p>
    <w:p w:rsidR="00CD4574" w:rsidRPr="00CD4574" w:rsidRDefault="00CD4574" w:rsidP="00CD4574">
      <w:pPr>
        <w:pStyle w:val="NoSpacing"/>
      </w:pPr>
      <w:r w:rsidRPr="00CD4574">
        <w:t>The simple answer is that evangelical Christianity feels a bond to Israel that other Christians, and Catholics, do not.   The Bible says that Jews are God's chosen people and that this was a covenant that was not conditional.  And, without boring most readers with the details, the Bible outlines certain future events that, when they occur, mean that Israel will fulfill its destiny in that role as God's chosen people.  Evangelical Christians, therefore, respect Jews' role as designated by God.</w:t>
      </w:r>
    </w:p>
    <w:p w:rsidR="00CD4574" w:rsidRPr="00CD4574" w:rsidRDefault="00CD4574" w:rsidP="00CD4574">
      <w:pPr>
        <w:pStyle w:val="NoSpacing"/>
      </w:pPr>
    </w:p>
    <w:p w:rsidR="00CD4574" w:rsidRPr="00CD4574" w:rsidRDefault="00CD4574" w:rsidP="00CD4574">
      <w:pPr>
        <w:pStyle w:val="NoSpacing"/>
      </w:pPr>
      <w:r w:rsidRPr="00CD4574">
        <w:t>Also, you might be curious to know that, by word count, 5/6 of the Christian Bible is solely about Israel.  From Genesis 12 to Acts 11.</w:t>
      </w:r>
    </w:p>
    <w:p w:rsidR="00CD4574" w:rsidRPr="00CD4574" w:rsidRDefault="00CD4574" w:rsidP="00CD4574">
      <w:pPr>
        <w:pStyle w:val="NoSpacing"/>
      </w:pPr>
    </w:p>
    <w:p w:rsidR="00CD4574" w:rsidRPr="00CD4574" w:rsidRDefault="00CD4574" w:rsidP="00CD4574">
      <w:pPr>
        <w:pStyle w:val="NoSpacing"/>
      </w:pPr>
      <w:r w:rsidRPr="00CD4574">
        <w:t>I've always found it curious that the mainline Christian denominations, and Catholics, do not have the same connection.</w:t>
      </w:r>
    </w:p>
    <w:p w:rsidR="00CD4574" w:rsidRPr="00CD4574" w:rsidRDefault="00CD4574" w:rsidP="00CD4574">
      <w:pPr>
        <w:pStyle w:val="NoSpacing"/>
      </w:pPr>
    </w:p>
    <w:p w:rsidR="00CD4574" w:rsidRPr="00CD4574" w:rsidRDefault="00CD4574" w:rsidP="00CD4574">
      <w:pPr>
        <w:pStyle w:val="NoSpacing"/>
      </w:pPr>
      <w:r w:rsidRPr="00CD4574">
        <w:t xml:space="preserve">By the way, the connection is both ways.  Israelis love the connection with evangelical Christianity.  There is a business side, of course, for reasons of tourism.  But Israelis are becoming increasingly isolated in an extremely hostile world -- they've already lost Europe, and 1/2 of America -- so they reach out to the evangelical Christians, not to go to Church or Temple together (!) but to celebrate the few remaining friends they can count on.   </w:t>
      </w:r>
    </w:p>
    <w:p w:rsidR="00CD4574" w:rsidRPr="00CD4574" w:rsidRDefault="00CD4574" w:rsidP="00CD4574">
      <w:pPr>
        <w:pStyle w:val="NoSpacing"/>
      </w:pPr>
    </w:p>
    <w:p w:rsidR="00CD4574" w:rsidRPr="00CD4574" w:rsidRDefault="00CD4574" w:rsidP="00CD4574">
      <w:pPr>
        <w:pStyle w:val="NoSpacing"/>
      </w:pPr>
      <w:r w:rsidRPr="00CD4574">
        <w:lastRenderedPageBreak/>
        <w:t>This is anecdotal, but I once heard that whenever an Israeli Prime Minister travels to the USA he has private meetings and dinners with the Christian community.</w:t>
      </w:r>
    </w:p>
    <w:p w:rsidR="00CD4574" w:rsidRPr="00CD4574" w:rsidRDefault="00CD4574" w:rsidP="00CD4574">
      <w:pPr>
        <w:pStyle w:val="NoSpacing"/>
      </w:pPr>
      <w:r w:rsidRPr="00CD4574">
        <w:t>279 Views · View Upvoters</w:t>
      </w:r>
    </w:p>
    <w:p w:rsidR="00CD4574" w:rsidRPr="00CD4574" w:rsidRDefault="00CD4574" w:rsidP="00CD4574">
      <w:pPr>
        <w:pStyle w:val="NoSpacing"/>
      </w:pPr>
      <w:r w:rsidRPr="00CD4574">
        <w:t>Upvote2</w:t>
      </w:r>
    </w:p>
    <w:p w:rsidR="00CD4574" w:rsidRPr="00CD4574" w:rsidRDefault="00CD4574" w:rsidP="00CD4574">
      <w:pPr>
        <w:pStyle w:val="NoSpacing"/>
        <w:rPr>
          <w:lang w:val="fr-FR"/>
        </w:rPr>
      </w:pPr>
    </w:p>
    <w:p w:rsidR="00CD4574" w:rsidRPr="00CD4574" w:rsidRDefault="00CD4574" w:rsidP="00CD4574">
      <w:pPr>
        <w:pStyle w:val="NoSpacing"/>
        <w:rPr>
          <w:lang w:val="fr-FR"/>
        </w:rPr>
      </w:pPr>
      <w:r w:rsidRPr="00CD4574">
        <w:rPr>
          <w:lang w:val="fr-FR"/>
        </w:rPr>
        <w:t>Pierre Vigoureux</w:t>
      </w:r>
    </w:p>
    <w:p w:rsidR="00CD4574" w:rsidRPr="00CD4574" w:rsidRDefault="00CD4574" w:rsidP="00CD4574">
      <w:pPr>
        <w:pStyle w:val="NoSpacing"/>
        <w:rPr>
          <w:lang w:val="fr-FR"/>
        </w:rPr>
      </w:pPr>
      <w:r w:rsidRPr="00CD4574">
        <w:rPr>
          <w:lang w:val="fr-FR"/>
        </w:rPr>
        <w:t>Pierre Vigoureux</w:t>
      </w:r>
    </w:p>
    <w:p w:rsidR="00CD4574" w:rsidRPr="00CD4574" w:rsidRDefault="00CD4574" w:rsidP="00CD4574">
      <w:pPr>
        <w:pStyle w:val="NoSpacing"/>
      </w:pPr>
      <w:r w:rsidRPr="00CD4574">
        <w:t>Answered Mar 2, 2014</w:t>
      </w:r>
    </w:p>
    <w:p w:rsidR="00CD4574" w:rsidRPr="00CD4574" w:rsidRDefault="00CD4574" w:rsidP="00CD4574">
      <w:pPr>
        <w:pStyle w:val="NoSpacing"/>
      </w:pPr>
      <w:r w:rsidRPr="00CD4574">
        <w:t>Politics makes strange bedfellows - but the connection is more obvious than you think.</w:t>
      </w:r>
    </w:p>
    <w:p w:rsidR="00CD4574" w:rsidRPr="00CD4574" w:rsidRDefault="00CD4574" w:rsidP="00CD4574">
      <w:pPr>
        <w:pStyle w:val="NoSpacing"/>
      </w:pPr>
    </w:p>
    <w:p w:rsidR="00CD4574" w:rsidRPr="00CD4574" w:rsidRDefault="00CD4574" w:rsidP="00CD4574">
      <w:pPr>
        <w:pStyle w:val="NoSpacing"/>
      </w:pPr>
      <w:r w:rsidRPr="00CD4574">
        <w:t>Conservative Christians BEFORE WW2.</w:t>
      </w:r>
    </w:p>
    <w:p w:rsidR="00CD4574" w:rsidRPr="00CD4574" w:rsidRDefault="00CD4574" w:rsidP="00CD4574">
      <w:pPr>
        <w:pStyle w:val="NoSpacing"/>
      </w:pPr>
    </w:p>
    <w:p w:rsidR="00CD4574" w:rsidRPr="00CD4574" w:rsidRDefault="00CD4574" w:rsidP="00CD4574">
      <w:pPr>
        <w:pStyle w:val="NoSpacing"/>
      </w:pPr>
      <w:r w:rsidRPr="00CD4574">
        <w:t>Hitler is right. The Bolshevist-Jewish conspiracy and all that. They should go to Palestine.</w:t>
      </w:r>
    </w:p>
    <w:p w:rsidR="00CD4574" w:rsidRPr="00CD4574" w:rsidRDefault="00CD4574" w:rsidP="00CD4574">
      <w:pPr>
        <w:pStyle w:val="NoSpacing"/>
      </w:pPr>
    </w:p>
    <w:p w:rsidR="00CD4574" w:rsidRPr="00CD4574" w:rsidRDefault="00CD4574" w:rsidP="00CD4574">
      <w:pPr>
        <w:pStyle w:val="NoSpacing"/>
      </w:pPr>
      <w:r w:rsidRPr="00CD4574">
        <w:t>Conservative Christians right AFTER WW2.</w:t>
      </w:r>
    </w:p>
    <w:p w:rsidR="00CD4574" w:rsidRPr="00CD4574" w:rsidRDefault="00CD4574" w:rsidP="00CD4574">
      <w:pPr>
        <w:pStyle w:val="NoSpacing"/>
      </w:pPr>
    </w:p>
    <w:p w:rsidR="00CD4574" w:rsidRPr="00CD4574" w:rsidRDefault="00CD4574" w:rsidP="00CD4574">
      <w:pPr>
        <w:pStyle w:val="NoSpacing"/>
      </w:pPr>
      <w:r w:rsidRPr="00CD4574">
        <w:t>Okay, Hitler was bad, but Stalin is worse. The Bolshevist-Jewish conspiracy and all that. They should go to Israel.</w:t>
      </w:r>
    </w:p>
    <w:p w:rsidR="00CD4574" w:rsidRPr="00CD4574" w:rsidRDefault="00CD4574" w:rsidP="00CD4574">
      <w:pPr>
        <w:pStyle w:val="NoSpacing"/>
      </w:pPr>
    </w:p>
    <w:p w:rsidR="00CD4574" w:rsidRPr="00CD4574" w:rsidRDefault="00CD4574" w:rsidP="00CD4574">
      <w:pPr>
        <w:pStyle w:val="NoSpacing"/>
      </w:pPr>
      <w:r w:rsidRPr="00CD4574">
        <w:t>Conservative Christians a bit more after WW2.</w:t>
      </w:r>
    </w:p>
    <w:p w:rsidR="00CD4574" w:rsidRPr="00CD4574" w:rsidRDefault="00CD4574" w:rsidP="00CD4574">
      <w:pPr>
        <w:pStyle w:val="NoSpacing"/>
      </w:pPr>
    </w:p>
    <w:p w:rsidR="00CD4574" w:rsidRPr="00CD4574" w:rsidRDefault="00CD4574" w:rsidP="00CD4574">
      <w:pPr>
        <w:pStyle w:val="NoSpacing"/>
      </w:pPr>
      <w:r w:rsidRPr="00CD4574">
        <w:t>Okay, not all Jews are Bolshevists. The Bible talks about a Rapture. Jews should live in Israel because they are God's chosen people, even if they don't get to be saved.</w:t>
      </w:r>
    </w:p>
    <w:p w:rsidR="00CD4574" w:rsidRPr="00CD4574" w:rsidRDefault="00CD4574" w:rsidP="00CD4574">
      <w:pPr>
        <w:pStyle w:val="NoSpacing"/>
      </w:pPr>
    </w:p>
    <w:p w:rsidR="00CD4574" w:rsidRPr="00CD4574" w:rsidRDefault="00CD4574" w:rsidP="00CD4574">
      <w:pPr>
        <w:pStyle w:val="NoSpacing"/>
      </w:pPr>
      <w:r w:rsidRPr="00CD4574">
        <w:t>Conservative Christians after the Arab Oil Embargo.</w:t>
      </w:r>
    </w:p>
    <w:p w:rsidR="00CD4574" w:rsidRPr="00CD4574" w:rsidRDefault="00CD4574" w:rsidP="00CD4574">
      <w:pPr>
        <w:pStyle w:val="NoSpacing"/>
      </w:pPr>
    </w:p>
    <w:p w:rsidR="00CD4574" w:rsidRPr="00CD4574" w:rsidRDefault="00CD4574" w:rsidP="00CD4574">
      <w:pPr>
        <w:pStyle w:val="NoSpacing"/>
      </w:pPr>
      <w:r w:rsidRPr="00CD4574">
        <w:t xml:space="preserve">Muslims are hook nosed money grubbing </w:t>
      </w:r>
      <w:proofErr w:type="spellStart"/>
      <w:r w:rsidRPr="00CD4574">
        <w:t>theives</w:t>
      </w:r>
      <w:proofErr w:type="spellEnd"/>
      <w:r w:rsidRPr="00CD4574">
        <w:t xml:space="preserve"> and murderers, like we used to think Jews were, but now we know that Jews are a lot better, now that they have Israel to live in.</w:t>
      </w:r>
    </w:p>
    <w:p w:rsidR="00CD4574" w:rsidRPr="00CD4574" w:rsidRDefault="00CD4574" w:rsidP="00CD4574">
      <w:pPr>
        <w:pStyle w:val="NoSpacing"/>
      </w:pPr>
    </w:p>
    <w:p w:rsidR="00CD4574" w:rsidRPr="00CD4574" w:rsidRDefault="00CD4574" w:rsidP="00CD4574">
      <w:pPr>
        <w:pStyle w:val="NoSpacing"/>
      </w:pPr>
      <w:r w:rsidRPr="00CD4574">
        <w:t>Conservative Christians after 9-11</w:t>
      </w:r>
    </w:p>
    <w:p w:rsidR="00CD4574" w:rsidRPr="00CD4574" w:rsidRDefault="00CD4574" w:rsidP="00CD4574">
      <w:pPr>
        <w:pStyle w:val="NoSpacing"/>
      </w:pPr>
    </w:p>
    <w:p w:rsidR="00CD4574" w:rsidRPr="00CD4574" w:rsidRDefault="00CD4574" w:rsidP="00CD4574">
      <w:pPr>
        <w:pStyle w:val="NoSpacing"/>
      </w:pPr>
      <w:r w:rsidRPr="00CD4574">
        <w:t xml:space="preserve">Muslims are either hook nosed money grubbing </w:t>
      </w:r>
      <w:proofErr w:type="spellStart"/>
      <w:r w:rsidRPr="00CD4574">
        <w:t>theives</w:t>
      </w:r>
      <w:proofErr w:type="spellEnd"/>
      <w:r w:rsidRPr="00CD4574">
        <w:t xml:space="preserve"> and murderers, or terrorists attacking our American Christian way of life. Jews are God's chosen people, doing our fighting for us. It's time for PAYBACK.</w:t>
      </w:r>
    </w:p>
    <w:p w:rsidR="00CD4574" w:rsidRPr="00CD4574" w:rsidRDefault="00CD4574" w:rsidP="00CD4574">
      <w:pPr>
        <w:pStyle w:val="NoSpacing"/>
      </w:pPr>
    </w:p>
    <w:p w:rsidR="00CD4574" w:rsidRPr="00CD4574" w:rsidRDefault="00CD4574" w:rsidP="00CD4574">
      <w:pPr>
        <w:pStyle w:val="NoSpacing"/>
      </w:pPr>
      <w:r w:rsidRPr="00CD4574">
        <w:t>Oh, and you can't really blame the Jews for killing Muslims, when you consider how all Muslims want to kill us, and worship a false god called Allah.</w:t>
      </w:r>
    </w:p>
    <w:p w:rsidR="00CD4574" w:rsidRPr="00CD4574" w:rsidRDefault="00CD4574" w:rsidP="00CD4574">
      <w:pPr>
        <w:pStyle w:val="NoSpacing"/>
      </w:pPr>
    </w:p>
    <w:p w:rsidR="00CD4574" w:rsidRPr="00CD4574" w:rsidRDefault="00CD4574" w:rsidP="00CD4574">
      <w:pPr>
        <w:pStyle w:val="NoSpacing"/>
      </w:pPr>
      <w:r w:rsidRPr="00CD4574">
        <w:t>The only problem is when a few of those Conservative Christians go to Bethlehem.</w:t>
      </w:r>
    </w:p>
    <w:p w:rsidR="00CD4574" w:rsidRPr="00CD4574" w:rsidRDefault="00CD4574" w:rsidP="00CD4574">
      <w:pPr>
        <w:pStyle w:val="NoSpacing"/>
      </w:pPr>
    </w:p>
    <w:p w:rsidR="00CD4574" w:rsidRPr="00CD4574" w:rsidRDefault="00CD4574" w:rsidP="00CD4574">
      <w:pPr>
        <w:pStyle w:val="NoSpacing"/>
      </w:pPr>
      <w:r w:rsidRPr="00CD4574">
        <w:t xml:space="preserve">I didn't know that some Palestinian Arabs are Christian, and their country has been occupied by Israel for over </w:t>
      </w:r>
    </w:p>
    <w:p w:rsidR="00CD4574" w:rsidRPr="00CD4574" w:rsidRDefault="00CD4574" w:rsidP="00CD4574">
      <w:pPr>
        <w:pStyle w:val="NoSpacing"/>
      </w:pPr>
    </w:p>
    <w:p w:rsidR="00CD4574" w:rsidRPr="00CD4574" w:rsidRDefault="00CD4574" w:rsidP="00CD4574">
      <w:pPr>
        <w:pStyle w:val="NoSpacing"/>
      </w:pPr>
      <w:r w:rsidRPr="00CD4574">
        <w:t>47 YEARS.</w:t>
      </w:r>
    </w:p>
    <w:p w:rsidR="00CD4574" w:rsidRPr="00CD4574" w:rsidRDefault="00CD4574" w:rsidP="00CD4574">
      <w:pPr>
        <w:pStyle w:val="NoSpacing"/>
      </w:pPr>
      <w:r w:rsidRPr="00CD4574">
        <w:t>480 Views · View Upvoters</w:t>
      </w:r>
    </w:p>
    <w:p w:rsidR="00CD4574" w:rsidRPr="00CD4574" w:rsidRDefault="00CD4574" w:rsidP="00CD4574">
      <w:pPr>
        <w:pStyle w:val="NoSpacing"/>
      </w:pPr>
      <w:r w:rsidRPr="00CD4574">
        <w:t>Upvote6</w:t>
      </w:r>
    </w:p>
    <w:p w:rsidR="00CD4574" w:rsidRPr="00CD4574" w:rsidRDefault="00CD4574" w:rsidP="00CD4574">
      <w:pPr>
        <w:pStyle w:val="NoSpacing"/>
      </w:pPr>
    </w:p>
    <w:p w:rsidR="00CD4574" w:rsidRPr="00CD4574" w:rsidRDefault="00CD4574" w:rsidP="00CD4574">
      <w:pPr>
        <w:pStyle w:val="NoSpacing"/>
      </w:pPr>
      <w:r w:rsidRPr="00CD4574">
        <w:t>Brian Zwick</w:t>
      </w:r>
    </w:p>
    <w:p w:rsidR="00CD4574" w:rsidRPr="00CD4574" w:rsidRDefault="00CD4574" w:rsidP="00CD4574">
      <w:pPr>
        <w:pStyle w:val="NoSpacing"/>
      </w:pPr>
      <w:r w:rsidRPr="00CD4574">
        <w:t>Brian Zwick, Choir teacher, father, reader, writer, thinker.</w:t>
      </w:r>
    </w:p>
    <w:p w:rsidR="00CD4574" w:rsidRPr="00CD4574" w:rsidRDefault="00CD4574" w:rsidP="00CD4574">
      <w:pPr>
        <w:pStyle w:val="NoSpacing"/>
      </w:pPr>
      <w:r w:rsidRPr="00CD4574">
        <w:t>Answered Sep 12, 2013</w:t>
      </w:r>
    </w:p>
    <w:p w:rsidR="00CD4574" w:rsidRPr="00CD4574" w:rsidRDefault="00CD4574" w:rsidP="00CD4574">
      <w:pPr>
        <w:pStyle w:val="NoSpacing"/>
      </w:pPr>
      <w:r w:rsidRPr="00CD4574">
        <w:t>I don't know exactly why they do, since I have no experience and minimal interest in the details of conservatism and foreign policy. However, I know a thing or two about Christian belief and the consensual position on the Old Testament. Generally, Christians believe that they share the same spiritual heritage as the OT Jews. An important part of this is the whole business of God giving Israel to the Jews, as recorded in the first 6 books of the bible. Again, since Christians view this as part of their own history, thy would naturally have an interest of supporting what we believe to be the land of our spiritual origin and the land that God promised to Abraham. Also, Israel includes the cities where Jesus was born, where he lived and preached, and where he died. The disciples and apostles also came from and ministered to this area, making this the place of origin for Christianity as well.</w:t>
      </w:r>
    </w:p>
    <w:p w:rsidR="00CD4574" w:rsidRPr="00CD4574" w:rsidRDefault="00CD4574" w:rsidP="00CD4574">
      <w:pPr>
        <w:pStyle w:val="NoSpacing"/>
      </w:pPr>
      <w:r w:rsidRPr="00CD4574">
        <w:t>449 Views · View Upvoters</w:t>
      </w:r>
    </w:p>
    <w:p w:rsidR="00CD4574" w:rsidRPr="00CD4574" w:rsidRDefault="00CD4574" w:rsidP="00CD4574">
      <w:pPr>
        <w:pStyle w:val="NoSpacing"/>
      </w:pPr>
      <w:r w:rsidRPr="00CD4574">
        <w:t>Upvote2</w:t>
      </w:r>
    </w:p>
    <w:p w:rsidR="00CD4574" w:rsidRPr="00CD4574" w:rsidRDefault="00CD4574" w:rsidP="00CD4574">
      <w:pPr>
        <w:pStyle w:val="NoSpacing"/>
      </w:pPr>
    </w:p>
    <w:p w:rsidR="00CD4574" w:rsidRPr="00CD4574" w:rsidRDefault="00CD4574" w:rsidP="00CD4574">
      <w:pPr>
        <w:pStyle w:val="NoSpacing"/>
      </w:pPr>
      <w:r w:rsidRPr="00CD4574">
        <w:t xml:space="preserve">Mike </w:t>
      </w:r>
      <w:proofErr w:type="spellStart"/>
      <w:r w:rsidRPr="00CD4574">
        <w:t>Laursen</w:t>
      </w:r>
      <w:proofErr w:type="spellEnd"/>
    </w:p>
    <w:p w:rsidR="00CD4574" w:rsidRPr="00CD4574" w:rsidRDefault="00CD4574" w:rsidP="00CD4574">
      <w:pPr>
        <w:pStyle w:val="NoSpacing"/>
      </w:pPr>
      <w:r w:rsidRPr="00CD4574">
        <w:t xml:space="preserve">Mike </w:t>
      </w:r>
      <w:proofErr w:type="spellStart"/>
      <w:r w:rsidRPr="00CD4574">
        <w:t>Laursen</w:t>
      </w:r>
      <w:proofErr w:type="spellEnd"/>
      <w:r w:rsidRPr="00CD4574">
        <w:t>, Semi-geeky, libertarian independent</w:t>
      </w:r>
    </w:p>
    <w:p w:rsidR="00CD4574" w:rsidRPr="00CD4574" w:rsidRDefault="00CD4574" w:rsidP="00CD4574">
      <w:pPr>
        <w:pStyle w:val="NoSpacing"/>
      </w:pPr>
      <w:r w:rsidRPr="00CD4574">
        <w:t>Answered Sep 18, 2013</w:t>
      </w:r>
    </w:p>
    <w:p w:rsidR="00CD4574" w:rsidRPr="00CD4574" w:rsidRDefault="00CD4574" w:rsidP="00CD4574">
      <w:pPr>
        <w:pStyle w:val="NoSpacing"/>
      </w:pPr>
      <w:r w:rsidRPr="00CD4574">
        <w:t>I saw it start out in 1970 with the publication of a book called, The Late Great Planet Earth, by an influential Southern California born-again Christian minister named Hal Lindsay. The book was his attempt to interpret the Book of Revelations in light of then current events. One of his assertions is that in order for Christ to come again the battle of Armageddon must first occur in Israel.</w:t>
      </w:r>
    </w:p>
    <w:p w:rsidR="00CD4574" w:rsidRPr="00CD4574" w:rsidRDefault="00CD4574" w:rsidP="00CD4574">
      <w:pPr>
        <w:pStyle w:val="NoSpacing"/>
      </w:pPr>
    </w:p>
    <w:p w:rsidR="00CD4574" w:rsidRPr="00CD4574" w:rsidRDefault="00CD4574" w:rsidP="00CD4574">
      <w:pPr>
        <w:pStyle w:val="NoSpacing"/>
      </w:pPr>
      <w:r w:rsidRPr="00CD4574">
        <w:t>Yes, it was as creepy as that. Thousands of born-again Christians began to regard world war in Israel as a desirable occurrence. Not because it was inherently desirable, but because it was a necessary stepping stone to Jesus' return.</w:t>
      </w:r>
    </w:p>
    <w:p w:rsidR="00CD4574" w:rsidRPr="00CD4574" w:rsidRDefault="00CD4574" w:rsidP="00CD4574">
      <w:pPr>
        <w:pStyle w:val="NoSpacing"/>
      </w:pPr>
      <w:r w:rsidRPr="00CD4574">
        <w:t>1k Views · View Upvoters</w:t>
      </w:r>
    </w:p>
    <w:p w:rsidR="00CD4574" w:rsidRPr="00CD4574" w:rsidRDefault="00CD4574" w:rsidP="00CD4574">
      <w:pPr>
        <w:pStyle w:val="NoSpacing"/>
      </w:pPr>
      <w:r w:rsidRPr="00CD4574">
        <w:t>Upvote6</w:t>
      </w:r>
    </w:p>
    <w:p w:rsidR="00CD4574" w:rsidRPr="00CD4574" w:rsidRDefault="00CD4574" w:rsidP="00CD4574">
      <w:pPr>
        <w:pStyle w:val="NoSpacing"/>
      </w:pPr>
    </w:p>
    <w:p w:rsidR="00CD4574" w:rsidRPr="00CD4574" w:rsidRDefault="00CD4574" w:rsidP="00CD4574">
      <w:pPr>
        <w:pStyle w:val="NoSpacing"/>
      </w:pPr>
      <w:r w:rsidRPr="00CD4574">
        <w:t xml:space="preserve">Gavin </w:t>
      </w:r>
      <w:proofErr w:type="spellStart"/>
      <w:r w:rsidRPr="00CD4574">
        <w:t>Fritton</w:t>
      </w:r>
      <w:proofErr w:type="spellEnd"/>
    </w:p>
    <w:p w:rsidR="00CD4574" w:rsidRPr="00CD4574" w:rsidRDefault="00CD4574" w:rsidP="00CD4574">
      <w:pPr>
        <w:pStyle w:val="NoSpacing"/>
      </w:pPr>
      <w:r w:rsidRPr="00CD4574">
        <w:t xml:space="preserve">Gavin </w:t>
      </w:r>
      <w:proofErr w:type="spellStart"/>
      <w:r w:rsidRPr="00CD4574">
        <w:t>Fritton</w:t>
      </w:r>
      <w:proofErr w:type="spellEnd"/>
      <w:r w:rsidRPr="00CD4574">
        <w:t>, works at Insurance Companies</w:t>
      </w:r>
    </w:p>
    <w:p w:rsidR="00CD4574" w:rsidRPr="00CD4574" w:rsidRDefault="00CD4574" w:rsidP="00CD4574">
      <w:pPr>
        <w:pStyle w:val="NoSpacing"/>
      </w:pPr>
      <w:r w:rsidRPr="00CD4574">
        <w:t>Answered Mar 29, 2015</w:t>
      </w:r>
    </w:p>
    <w:p w:rsidR="00CD4574" w:rsidRPr="00CD4574" w:rsidRDefault="00CD4574" w:rsidP="00CD4574">
      <w:pPr>
        <w:pStyle w:val="NoSpacing"/>
      </w:pPr>
      <w:r w:rsidRPr="00CD4574">
        <w:t>Originally Answered: If conservative, Christian Republicans dislike Jews then why do they support Israel?</w:t>
      </w:r>
    </w:p>
    <w:p w:rsidR="00CD4574" w:rsidRPr="00CD4574" w:rsidRDefault="00CD4574" w:rsidP="00CD4574">
      <w:pPr>
        <w:pStyle w:val="NoSpacing"/>
      </w:pPr>
      <w:r w:rsidRPr="00CD4574">
        <w:t>I'm about as big a progressive/liberal Democrat as you'll find, so I'm no fan of conservative Christian Republicans, but I'm not sure I agree with the premise that they "dislike Jews." I'm sure there are some/many that do, but I don't think they've released a generalized statement of position or concurrence of opinion that holds that this particular group of people dislikes members of the Jewish faith and I'll wager you will find very few who make a public admission of such feeling. I'd also suggest that you ask Ari Fleischer or Eric Cantor if they think the group you describe holds such feelings.</w:t>
      </w:r>
    </w:p>
    <w:p w:rsidR="00CD4574" w:rsidRPr="00CD4574" w:rsidRDefault="00CD4574" w:rsidP="00CD4574">
      <w:pPr>
        <w:pStyle w:val="NoSpacing"/>
      </w:pPr>
    </w:p>
    <w:p w:rsidR="00CD4574" w:rsidRPr="00CD4574" w:rsidRDefault="00CD4574" w:rsidP="00CD4574">
      <w:pPr>
        <w:pStyle w:val="NoSpacing"/>
      </w:pPr>
      <w:r w:rsidRPr="00CD4574">
        <w:t xml:space="preserve">However, to the extent that conservative </w:t>
      </w:r>
      <w:proofErr w:type="spellStart"/>
      <w:r w:rsidRPr="00CD4574">
        <w:t>Chistian</w:t>
      </w:r>
      <w:proofErr w:type="spellEnd"/>
      <w:r w:rsidRPr="00CD4574">
        <w:t xml:space="preserve"> Republicans do hold such warm feelings for Israel, it is because they believe this will be the seat of the apocalypse and the risen Messiah will likely come from this part of the world. The battle foretold in Revelation will be fought over/in/because of Israel and they wish to see it preserved so the good (they, as they view themselves) can fight with the evil (me and people like me) over it.</w:t>
      </w:r>
    </w:p>
    <w:p w:rsidR="00CD4574" w:rsidRPr="00CD4574" w:rsidRDefault="00CD4574" w:rsidP="00CD4574">
      <w:pPr>
        <w:pStyle w:val="NoSpacing"/>
      </w:pPr>
      <w:r w:rsidRPr="00CD4574">
        <w:lastRenderedPageBreak/>
        <w:t>118 Views</w:t>
      </w:r>
    </w:p>
    <w:p w:rsidR="00CD4574" w:rsidRPr="00CD4574" w:rsidRDefault="00CD4574" w:rsidP="00CD4574">
      <w:pPr>
        <w:pStyle w:val="NoSpacing"/>
      </w:pPr>
      <w:proofErr w:type="spellStart"/>
      <w:r w:rsidRPr="00CD4574">
        <w:t>Upvote</w:t>
      </w:r>
      <w:proofErr w:type="spellEnd"/>
    </w:p>
    <w:p w:rsidR="00CD4574" w:rsidRPr="00CD4574" w:rsidRDefault="00CD4574" w:rsidP="00CD4574">
      <w:pPr>
        <w:pStyle w:val="NoSpacing"/>
      </w:pPr>
    </w:p>
    <w:p w:rsidR="00CD4574" w:rsidRPr="00CD4574" w:rsidRDefault="00CD4574" w:rsidP="00CD4574">
      <w:pPr>
        <w:pStyle w:val="NoSpacing"/>
      </w:pPr>
      <w:proofErr w:type="spellStart"/>
      <w:r w:rsidRPr="00CD4574">
        <w:t>Shaul</w:t>
      </w:r>
      <w:proofErr w:type="spellEnd"/>
      <w:r w:rsidRPr="00CD4574">
        <w:t xml:space="preserve"> </w:t>
      </w:r>
      <w:proofErr w:type="spellStart"/>
      <w:r w:rsidRPr="00CD4574">
        <w:t>Rosenzweig</w:t>
      </w:r>
      <w:proofErr w:type="spellEnd"/>
    </w:p>
    <w:p w:rsidR="00CD4574" w:rsidRPr="00CD4574" w:rsidRDefault="00CD4574" w:rsidP="00CD4574">
      <w:pPr>
        <w:pStyle w:val="NoSpacing"/>
      </w:pPr>
      <w:proofErr w:type="spellStart"/>
      <w:r w:rsidRPr="00CD4574">
        <w:t>Shaul</w:t>
      </w:r>
      <w:proofErr w:type="spellEnd"/>
      <w:r w:rsidRPr="00CD4574">
        <w:t xml:space="preserve"> </w:t>
      </w:r>
      <w:proofErr w:type="spellStart"/>
      <w:r w:rsidRPr="00CD4574">
        <w:t>Rosenzweig</w:t>
      </w:r>
      <w:proofErr w:type="spellEnd"/>
    </w:p>
    <w:p w:rsidR="00CD4574" w:rsidRPr="00CD4574" w:rsidRDefault="00CD4574" w:rsidP="00CD4574">
      <w:pPr>
        <w:pStyle w:val="NoSpacing"/>
      </w:pPr>
      <w:r w:rsidRPr="00CD4574">
        <w:t>Answered May 15, 2017</w:t>
      </w:r>
    </w:p>
    <w:p w:rsidR="00CD4574" w:rsidRPr="00CD4574" w:rsidRDefault="00CD4574" w:rsidP="00CD4574">
      <w:pPr>
        <w:pStyle w:val="NoSpacing"/>
      </w:pPr>
      <w:r w:rsidRPr="00CD4574">
        <w:t xml:space="preserve">Historically </w:t>
      </w:r>
      <w:proofErr w:type="spellStart"/>
      <w:r w:rsidRPr="00CD4574">
        <w:t>christian</w:t>
      </w:r>
      <w:proofErr w:type="spellEnd"/>
      <w:r w:rsidRPr="00CD4574">
        <w:t xml:space="preserve"> </w:t>
      </w:r>
      <w:proofErr w:type="spellStart"/>
      <w:r w:rsidRPr="00CD4574">
        <w:t>zionism</w:t>
      </w:r>
      <w:proofErr w:type="spellEnd"/>
      <w:r w:rsidRPr="00CD4574">
        <w:t xml:space="preserve"> started when Cromwell adopted the idea (from Dutch protestants), and it landed in Americas with puritans, with Mayflower.</w:t>
      </w:r>
    </w:p>
    <w:p w:rsidR="00CD4574" w:rsidRPr="00CD4574" w:rsidRDefault="00CD4574" w:rsidP="00CD4574">
      <w:pPr>
        <w:pStyle w:val="NoSpacing"/>
      </w:pPr>
    </w:p>
    <w:p w:rsidR="00CD4574" w:rsidRPr="00CD4574" w:rsidRDefault="00CD4574" w:rsidP="00CD4574">
      <w:pPr>
        <w:pStyle w:val="NoSpacing"/>
      </w:pPr>
      <w:r w:rsidRPr="00CD4574">
        <w:t xml:space="preserve">Britain was kind of on and off about it. They were very much into it in 17th and 19th centuries, and off in 18th and 20th. It was proportional to how puritan/evangelical </w:t>
      </w:r>
      <w:proofErr w:type="spellStart"/>
      <w:r w:rsidRPr="00CD4574">
        <w:t>christian</w:t>
      </w:r>
      <w:proofErr w:type="spellEnd"/>
      <w:r w:rsidRPr="00CD4574">
        <w:t xml:space="preserve"> the society was.</w:t>
      </w:r>
    </w:p>
    <w:p w:rsidR="00CD4574" w:rsidRPr="00CD4574" w:rsidRDefault="00CD4574" w:rsidP="00CD4574">
      <w:pPr>
        <w:pStyle w:val="NoSpacing"/>
      </w:pPr>
    </w:p>
    <w:p w:rsidR="00CD4574" w:rsidRPr="00CD4574" w:rsidRDefault="00CD4574" w:rsidP="00CD4574">
      <w:pPr>
        <w:pStyle w:val="NoSpacing"/>
      </w:pPr>
      <w:r w:rsidRPr="00CD4574">
        <w:t>44 Views</w:t>
      </w:r>
    </w:p>
    <w:p w:rsidR="00CD4574" w:rsidRPr="00CD4574" w:rsidRDefault="00CD4574" w:rsidP="00CD4574">
      <w:pPr>
        <w:pStyle w:val="NoSpacing"/>
      </w:pPr>
      <w:proofErr w:type="spellStart"/>
      <w:r w:rsidRPr="00CD4574">
        <w:t>Upvote</w:t>
      </w:r>
      <w:proofErr w:type="spellEnd"/>
    </w:p>
    <w:p w:rsidR="00CD4574" w:rsidRPr="00CD4574" w:rsidRDefault="00CD4574" w:rsidP="00CD4574">
      <w:pPr>
        <w:pStyle w:val="NoSpacing"/>
      </w:pPr>
    </w:p>
    <w:p w:rsidR="00CD4574" w:rsidRPr="00CD4574" w:rsidRDefault="00CD4574" w:rsidP="00CD4574">
      <w:pPr>
        <w:pStyle w:val="NoSpacing"/>
      </w:pPr>
      <w:r w:rsidRPr="00CD4574">
        <w:t xml:space="preserve">Ernie </w:t>
      </w:r>
      <w:proofErr w:type="spellStart"/>
      <w:r w:rsidRPr="00CD4574">
        <w:t>Bornheimer</w:t>
      </w:r>
      <w:proofErr w:type="spellEnd"/>
    </w:p>
    <w:p w:rsidR="00CD4574" w:rsidRPr="00CD4574" w:rsidRDefault="00CD4574" w:rsidP="00CD4574">
      <w:pPr>
        <w:pStyle w:val="NoSpacing"/>
      </w:pPr>
      <w:r w:rsidRPr="00CD4574">
        <w:t xml:space="preserve">Ernie </w:t>
      </w:r>
      <w:proofErr w:type="spellStart"/>
      <w:r w:rsidRPr="00CD4574">
        <w:t>Bornheimer</w:t>
      </w:r>
      <w:proofErr w:type="spellEnd"/>
      <w:r w:rsidRPr="00CD4574">
        <w:t>, sourpuss party-pooper know-it-all</w:t>
      </w:r>
    </w:p>
    <w:p w:rsidR="00CD4574" w:rsidRPr="00CD4574" w:rsidRDefault="00CD4574" w:rsidP="00CD4574">
      <w:pPr>
        <w:pStyle w:val="NoSpacing"/>
      </w:pPr>
      <w:r w:rsidRPr="00CD4574">
        <w:t>Answered Mar 5, 2014</w:t>
      </w:r>
    </w:p>
    <w:p w:rsidR="00CD4574" w:rsidRPr="00CD4574" w:rsidRDefault="00CD4574" w:rsidP="00CD4574">
      <w:pPr>
        <w:pStyle w:val="NoSpacing"/>
      </w:pPr>
      <w:r w:rsidRPr="00CD4574">
        <w:t>In a strange way, it's all about antisemitism.</w:t>
      </w:r>
    </w:p>
    <w:p w:rsidR="00CD4574" w:rsidRPr="00CD4574" w:rsidRDefault="00CD4574" w:rsidP="00CD4574">
      <w:pPr>
        <w:pStyle w:val="NoSpacing"/>
      </w:pPr>
    </w:p>
    <w:p w:rsidR="00CD4574" w:rsidRPr="00CD4574" w:rsidRDefault="00CD4574" w:rsidP="00CD4574">
      <w:pPr>
        <w:pStyle w:val="NoSpacing"/>
      </w:pPr>
      <w:r w:rsidRPr="00CD4574">
        <w:t xml:space="preserve">So, the first aspect is that gentiles in the US feel guilty about past </w:t>
      </w:r>
      <w:proofErr w:type="spellStart"/>
      <w:r w:rsidRPr="00CD4574">
        <w:t>anti-semitism</w:t>
      </w:r>
      <w:proofErr w:type="spellEnd"/>
      <w:r w:rsidRPr="00CD4574">
        <w:t xml:space="preserve"> (and understandably so), so they bend over backwards in an attempt to assuage that guilt. That translates into (what's called) "support for Israel."</w:t>
      </w:r>
    </w:p>
    <w:p w:rsidR="00CD4574" w:rsidRPr="00CD4574" w:rsidRDefault="00CD4574" w:rsidP="00CD4574">
      <w:pPr>
        <w:pStyle w:val="NoSpacing"/>
      </w:pPr>
    </w:p>
    <w:p w:rsidR="00CD4574" w:rsidRPr="00CD4574" w:rsidRDefault="00CD4574" w:rsidP="00CD4574">
      <w:pPr>
        <w:pStyle w:val="NoSpacing"/>
      </w:pPr>
      <w:r w:rsidRPr="00CD4574">
        <w:t>The second aspect is that since Jews in the US have assimilated so well, and are such a "model minority," and since antisemitism was no longer acceptable, we needed a new target for our hatred of the (imaginary) dirty, sneaky, powerful, and alien Other. And Muslims/Arabs/Persians fit that bill perfectly. This is exaggerated on the religious right for reasons other answers here address.</w:t>
      </w:r>
    </w:p>
    <w:p w:rsidR="00CD4574" w:rsidRPr="00CD4574" w:rsidRDefault="00CD4574" w:rsidP="00CD4574">
      <w:pPr>
        <w:pStyle w:val="NoSpacing"/>
      </w:pPr>
    </w:p>
    <w:p w:rsidR="00CD4574" w:rsidRPr="00CD4574" w:rsidRDefault="00CD4574" w:rsidP="00CD4574">
      <w:pPr>
        <w:pStyle w:val="NoSpacing"/>
      </w:pPr>
      <w:proofErr w:type="spellStart"/>
      <w:r w:rsidRPr="00CD4574">
        <w:t>tl;dr</w:t>
      </w:r>
      <w:proofErr w:type="spellEnd"/>
      <w:r w:rsidRPr="00CD4574">
        <w:t>: Americans "know" that Arabs are bad and Jews are good.</w:t>
      </w:r>
    </w:p>
    <w:p w:rsidR="00CD4574" w:rsidRPr="00CD4574" w:rsidRDefault="00CD4574" w:rsidP="00CD4574">
      <w:pPr>
        <w:pStyle w:val="NoSpacing"/>
      </w:pPr>
      <w:r w:rsidRPr="00CD4574">
        <w:t>232 Views</w:t>
      </w:r>
    </w:p>
    <w:p w:rsidR="00CD4574" w:rsidRPr="00CD4574" w:rsidRDefault="00CD4574" w:rsidP="00CD4574">
      <w:pPr>
        <w:pStyle w:val="NoSpacing"/>
      </w:pPr>
      <w:proofErr w:type="spellStart"/>
      <w:r w:rsidRPr="00CD4574">
        <w:t>Upvote</w:t>
      </w:r>
      <w:proofErr w:type="spellEnd"/>
    </w:p>
    <w:p w:rsidR="00CD4574" w:rsidRPr="00CD4574" w:rsidRDefault="00CD4574" w:rsidP="00CD4574">
      <w:pPr>
        <w:pStyle w:val="NoSpacing"/>
      </w:pPr>
    </w:p>
    <w:p w:rsidR="00CD4574" w:rsidRPr="00CD4574" w:rsidRDefault="00CD4574" w:rsidP="00CD4574">
      <w:pPr>
        <w:pStyle w:val="NoSpacing"/>
      </w:pPr>
      <w:r w:rsidRPr="00CD4574">
        <w:t xml:space="preserve">Michele </w:t>
      </w:r>
      <w:proofErr w:type="spellStart"/>
      <w:r w:rsidRPr="00CD4574">
        <w:t>Laneve</w:t>
      </w:r>
      <w:proofErr w:type="spellEnd"/>
    </w:p>
    <w:p w:rsidR="00CD4574" w:rsidRPr="00CD4574" w:rsidRDefault="00CD4574" w:rsidP="00CD4574">
      <w:pPr>
        <w:pStyle w:val="NoSpacing"/>
      </w:pPr>
      <w:r w:rsidRPr="00CD4574">
        <w:t xml:space="preserve">Michele </w:t>
      </w:r>
      <w:proofErr w:type="spellStart"/>
      <w:r w:rsidRPr="00CD4574">
        <w:t>Laneve</w:t>
      </w:r>
      <w:proofErr w:type="spellEnd"/>
      <w:r w:rsidRPr="00CD4574">
        <w:t>, studied at ITCG (2003)</w:t>
      </w:r>
    </w:p>
    <w:p w:rsidR="00CD4574" w:rsidRPr="00CD4574" w:rsidRDefault="00CD4574" w:rsidP="00CD4574">
      <w:pPr>
        <w:pStyle w:val="NoSpacing"/>
      </w:pPr>
      <w:r w:rsidRPr="00CD4574">
        <w:t>Answered Dec 10</w:t>
      </w:r>
    </w:p>
    <w:p w:rsidR="00CD4574" w:rsidRPr="00CD4574" w:rsidRDefault="00CD4574" w:rsidP="00CD4574">
      <w:pPr>
        <w:pStyle w:val="NoSpacing"/>
      </w:pPr>
      <w:r w:rsidRPr="00CD4574">
        <w:t>U need to explain and write which church or denomination , actually also conservative Catholic or orthodox don't support them for many reason, one they don't trust idea Jesus will come back when Jews rebuild the temple.</w:t>
      </w:r>
    </w:p>
    <w:p w:rsidR="00CD4574" w:rsidRPr="00CD4574" w:rsidRDefault="00CD4574" w:rsidP="00CD4574">
      <w:pPr>
        <w:pStyle w:val="NoSpacing"/>
      </w:pPr>
    </w:p>
    <w:p w:rsidR="00CD4574" w:rsidRPr="00CD4574" w:rsidRDefault="00CD4574" w:rsidP="00CD4574">
      <w:pPr>
        <w:pStyle w:val="NoSpacing"/>
      </w:pPr>
      <w:r w:rsidRPr="00CD4574">
        <w:t>Historically Roman Catholic are neutral but we know naturally they are filo Palestinians</w:t>
      </w:r>
    </w:p>
    <w:p w:rsidR="00CD4574" w:rsidRPr="00CD4574" w:rsidRDefault="00CD4574" w:rsidP="00CD4574">
      <w:pPr>
        <w:pStyle w:val="NoSpacing"/>
      </w:pPr>
    </w:p>
    <w:p w:rsidR="00CD4574" w:rsidRPr="00CD4574" w:rsidRDefault="00CD4574" w:rsidP="00CD4574">
      <w:pPr>
        <w:pStyle w:val="NoSpacing"/>
      </w:pPr>
      <w:r w:rsidRPr="00CD4574">
        <w:t>62 Views</w:t>
      </w:r>
    </w:p>
    <w:p w:rsidR="00CD4574" w:rsidRPr="00CD4574" w:rsidRDefault="00CD4574" w:rsidP="00CD4574">
      <w:pPr>
        <w:pStyle w:val="NoSpacing"/>
      </w:pPr>
      <w:proofErr w:type="spellStart"/>
      <w:r w:rsidRPr="00CD4574">
        <w:t>Upvote</w:t>
      </w:r>
      <w:proofErr w:type="spellEnd"/>
    </w:p>
    <w:p w:rsidR="00CD4574" w:rsidRDefault="00CD4574" w:rsidP="00CD4574">
      <w:pPr>
        <w:pStyle w:val="NoSpacing"/>
      </w:pPr>
    </w:p>
    <w:p w:rsidR="00E64C73" w:rsidRPr="00CD4574" w:rsidRDefault="00E64C73" w:rsidP="00CD4574">
      <w:pPr>
        <w:pStyle w:val="NoSpacing"/>
      </w:pPr>
    </w:p>
    <w:p w:rsidR="00CD4574" w:rsidRPr="00CD4574" w:rsidRDefault="00CD4574" w:rsidP="00CD4574">
      <w:pPr>
        <w:pStyle w:val="NoSpacing"/>
      </w:pPr>
      <w:r w:rsidRPr="00CD4574">
        <w:lastRenderedPageBreak/>
        <w:t xml:space="preserve">Diana </w:t>
      </w:r>
      <w:proofErr w:type="spellStart"/>
      <w:r w:rsidRPr="00CD4574">
        <w:t>Hasa</w:t>
      </w:r>
      <w:proofErr w:type="spellEnd"/>
    </w:p>
    <w:p w:rsidR="00CD4574" w:rsidRPr="00CD4574" w:rsidRDefault="00CD4574" w:rsidP="00CD4574">
      <w:pPr>
        <w:pStyle w:val="NoSpacing"/>
      </w:pPr>
      <w:r w:rsidRPr="00CD4574">
        <w:t xml:space="preserve">Diana </w:t>
      </w:r>
      <w:proofErr w:type="spellStart"/>
      <w:r w:rsidRPr="00CD4574">
        <w:t>Hasa</w:t>
      </w:r>
      <w:proofErr w:type="spellEnd"/>
      <w:r w:rsidRPr="00CD4574">
        <w:t>, I am a Christian married to a Palestinian Muslim</w:t>
      </w:r>
    </w:p>
    <w:p w:rsidR="00CD4574" w:rsidRPr="00CD4574" w:rsidRDefault="00CD4574" w:rsidP="00CD4574">
      <w:pPr>
        <w:pStyle w:val="NoSpacing"/>
      </w:pPr>
      <w:r w:rsidRPr="00CD4574">
        <w:t>Answered Mar 1, 2014</w:t>
      </w:r>
    </w:p>
    <w:p w:rsidR="00CD4574" w:rsidRPr="00CD4574" w:rsidRDefault="00CD4574" w:rsidP="00CD4574">
      <w:pPr>
        <w:pStyle w:val="NoSpacing"/>
      </w:pPr>
      <w:r w:rsidRPr="00CD4574">
        <w:t>It is not that Christian's or Christian Zionist's love Israel so much but rather it is a belief that once all Jews have gathered on the land, which lies between the Nile and the Euphrates, Christ will return. They feel they can speedily usher in this spurious prophetic return of Christ at which time all Jew will be annihilated.</w:t>
      </w:r>
    </w:p>
    <w:p w:rsidR="00CD4574" w:rsidRPr="00CD4574" w:rsidRDefault="00CD4574" w:rsidP="00CD4574">
      <w:pPr>
        <w:pStyle w:val="NoSpacing"/>
      </w:pPr>
      <w:r w:rsidRPr="00CD4574">
        <w:t>517 Views · View Upvoters</w:t>
      </w:r>
    </w:p>
    <w:p w:rsidR="00CD4574" w:rsidRPr="00CD4574" w:rsidRDefault="00CD4574" w:rsidP="00CD4574">
      <w:pPr>
        <w:pStyle w:val="NoSpacing"/>
      </w:pPr>
      <w:r w:rsidRPr="00CD4574">
        <w:t>Upvote2</w:t>
      </w:r>
    </w:p>
    <w:p w:rsidR="00CD4574" w:rsidRPr="00CD4574" w:rsidRDefault="00CD4574" w:rsidP="00CD4574">
      <w:pPr>
        <w:pStyle w:val="NoSpacing"/>
      </w:pPr>
    </w:p>
    <w:p w:rsidR="00CD4574" w:rsidRPr="00CD4574" w:rsidRDefault="00CD4574" w:rsidP="00CD4574">
      <w:pPr>
        <w:pStyle w:val="NoSpacing"/>
      </w:pPr>
      <w:r w:rsidRPr="00CD4574">
        <w:t>Jason Everett</w:t>
      </w:r>
    </w:p>
    <w:p w:rsidR="00CD4574" w:rsidRPr="00CD4574" w:rsidRDefault="00CD4574" w:rsidP="00CD4574">
      <w:pPr>
        <w:pStyle w:val="NoSpacing"/>
      </w:pPr>
      <w:r w:rsidRPr="00CD4574">
        <w:t>Jason Everett, studied at Downers Grove North High School</w:t>
      </w:r>
    </w:p>
    <w:p w:rsidR="00CD4574" w:rsidRPr="00CD4574" w:rsidRDefault="00CD4574" w:rsidP="00CD4574">
      <w:pPr>
        <w:pStyle w:val="NoSpacing"/>
      </w:pPr>
      <w:r w:rsidRPr="00CD4574">
        <w:t>Answered Mar 29, 2015</w:t>
      </w:r>
    </w:p>
    <w:p w:rsidR="00CD4574" w:rsidRPr="00CD4574" w:rsidRDefault="00CD4574" w:rsidP="00CD4574">
      <w:pPr>
        <w:pStyle w:val="NoSpacing"/>
      </w:pPr>
      <w:r w:rsidRPr="00CD4574">
        <w:t>Originally Answered: If conservative, Christian Republicans dislike Jews then why do they support Israel?</w:t>
      </w:r>
    </w:p>
    <w:p w:rsidR="00CD4574" w:rsidRPr="00CD4574" w:rsidRDefault="00CD4574" w:rsidP="00CD4574">
      <w:pPr>
        <w:pStyle w:val="NoSpacing"/>
      </w:pPr>
      <w:r w:rsidRPr="00CD4574">
        <w:t xml:space="preserve">They don't dislike Jews.  No one ever said they did.  You've been horribly </w:t>
      </w:r>
      <w:proofErr w:type="spellStart"/>
      <w:r w:rsidRPr="00CD4574">
        <w:t>mis</w:t>
      </w:r>
      <w:proofErr w:type="spellEnd"/>
      <w:r w:rsidRPr="00CD4574">
        <w:t>-informed or you're trying to flame the forum.</w:t>
      </w:r>
    </w:p>
    <w:p w:rsidR="00CD4574" w:rsidRPr="00CD4574" w:rsidRDefault="00CD4574" w:rsidP="00CD4574">
      <w:pPr>
        <w:pStyle w:val="NoSpacing"/>
      </w:pPr>
    </w:p>
    <w:p w:rsidR="00CD4574" w:rsidRPr="00CD4574" w:rsidRDefault="00CD4574" w:rsidP="00CD4574">
      <w:pPr>
        <w:pStyle w:val="NoSpacing"/>
      </w:pPr>
      <w:r w:rsidRPr="00CD4574">
        <w:t xml:space="preserve">Now, the President on the other hand is a STRONG </w:t>
      </w:r>
      <w:proofErr w:type="spellStart"/>
      <w:r w:rsidRPr="00CD4574">
        <w:t>antisemitic</w:t>
      </w:r>
      <w:proofErr w:type="spellEnd"/>
      <w:r w:rsidRPr="00CD4574">
        <w:t>.</w:t>
      </w:r>
    </w:p>
    <w:p w:rsidR="00CD4574" w:rsidRPr="00CD4574" w:rsidRDefault="00CD4574" w:rsidP="00CD4574">
      <w:pPr>
        <w:pStyle w:val="NoSpacing"/>
      </w:pPr>
      <w:r w:rsidRPr="00CD4574">
        <w:t>64 Views · View Upvoters</w:t>
      </w:r>
    </w:p>
    <w:p w:rsidR="00CD4574" w:rsidRPr="00CD4574" w:rsidRDefault="00CD4574" w:rsidP="00CD4574">
      <w:pPr>
        <w:pStyle w:val="NoSpacing"/>
      </w:pPr>
      <w:r w:rsidRPr="00CD4574">
        <w:t>Upvote1</w:t>
      </w:r>
    </w:p>
    <w:p w:rsidR="00E64C73" w:rsidRDefault="00E64C73" w:rsidP="00CD4574">
      <w:pPr>
        <w:pStyle w:val="NoSpacing"/>
      </w:pPr>
    </w:p>
    <w:p w:rsidR="00CD4574" w:rsidRPr="00CD4574" w:rsidRDefault="00CD4574" w:rsidP="00CD4574">
      <w:pPr>
        <w:pStyle w:val="NoSpacing"/>
      </w:pPr>
      <w:r w:rsidRPr="00CD4574">
        <w:t>Matt Wasserman</w:t>
      </w:r>
    </w:p>
    <w:p w:rsidR="00CD4574" w:rsidRPr="00CD4574" w:rsidRDefault="00CD4574" w:rsidP="00CD4574">
      <w:pPr>
        <w:pStyle w:val="NoSpacing"/>
      </w:pPr>
      <w:r w:rsidRPr="00CD4574">
        <w:t>Matt Wasserman, People - so f*</w:t>
      </w:r>
      <w:proofErr w:type="spellStart"/>
      <w:r w:rsidRPr="00CD4574">
        <w:t>ckin</w:t>
      </w:r>
      <w:proofErr w:type="spellEnd"/>
      <w:r w:rsidRPr="00CD4574">
        <w:t xml:space="preserve"> fragile they'd rather put a coin in a wishing well than buy dinner.</w:t>
      </w:r>
    </w:p>
    <w:p w:rsidR="00CD4574" w:rsidRPr="00CD4574" w:rsidRDefault="00CD4574" w:rsidP="00CD4574">
      <w:pPr>
        <w:pStyle w:val="NoSpacing"/>
      </w:pPr>
      <w:r w:rsidRPr="00CD4574">
        <w:t>Answered Sep 12, 2013</w:t>
      </w:r>
    </w:p>
    <w:p w:rsidR="00CD4574" w:rsidRPr="00CD4574" w:rsidRDefault="00CD4574" w:rsidP="00CD4574">
      <w:pPr>
        <w:pStyle w:val="NoSpacing"/>
      </w:pPr>
      <w:r w:rsidRPr="00CD4574">
        <w:t>Evangelical Christians believe that the Messiah will only return while the Jews control Jerusalem.</w:t>
      </w:r>
    </w:p>
    <w:p w:rsidR="00CD4574" w:rsidRPr="00CD4574" w:rsidRDefault="00CD4574" w:rsidP="00CD4574">
      <w:pPr>
        <w:pStyle w:val="NoSpacing"/>
      </w:pPr>
      <w:r w:rsidRPr="00CD4574">
        <w:t>501 Views · View Upvoters</w:t>
      </w:r>
    </w:p>
    <w:p w:rsidR="00CD4574" w:rsidRPr="00CD4574" w:rsidRDefault="00CD4574" w:rsidP="00CD4574">
      <w:pPr>
        <w:pStyle w:val="NoSpacing"/>
      </w:pPr>
      <w:r w:rsidRPr="00CD4574">
        <w:t>Upvote3</w:t>
      </w:r>
    </w:p>
    <w:p w:rsidR="00CD4574" w:rsidRPr="00CD4574" w:rsidRDefault="00CD4574" w:rsidP="00CD4574">
      <w:pPr>
        <w:pStyle w:val="NoSpacing"/>
      </w:pPr>
    </w:p>
    <w:p w:rsidR="00CD4574" w:rsidRPr="00CD4574" w:rsidRDefault="00CD4574" w:rsidP="00CD4574">
      <w:pPr>
        <w:pStyle w:val="NoSpacing"/>
      </w:pPr>
      <w:r w:rsidRPr="00CD4574">
        <w:t>Anonymous</w:t>
      </w:r>
    </w:p>
    <w:p w:rsidR="00CD4574" w:rsidRPr="00CD4574" w:rsidRDefault="00CD4574" w:rsidP="00CD4574">
      <w:pPr>
        <w:pStyle w:val="NoSpacing"/>
      </w:pPr>
      <w:r w:rsidRPr="00CD4574">
        <w:t>Anonymous</w:t>
      </w:r>
    </w:p>
    <w:p w:rsidR="00CD4574" w:rsidRPr="00CD4574" w:rsidRDefault="00CD4574" w:rsidP="00CD4574">
      <w:pPr>
        <w:pStyle w:val="NoSpacing"/>
      </w:pPr>
      <w:r w:rsidRPr="00CD4574">
        <w:t>Answered Sep 12, 2013</w:t>
      </w:r>
    </w:p>
    <w:p w:rsidR="00CD4574" w:rsidRPr="00CD4574" w:rsidRDefault="00CD4574" w:rsidP="00CD4574">
      <w:pPr>
        <w:pStyle w:val="NoSpacing"/>
      </w:pPr>
      <w:r w:rsidRPr="00CD4574">
        <w:t>This is not the case with all conservative Christians, but there are extremists who are ardent supporters of Israel because they believe that Israel must exist in order for (1) all "true" Christians to get swept up to heaven in "The Rapture" (2) the Battle of Armageddon to occur and (3) for Jesus Christ to return and condemn non-believing Jews to an eternity in hell.</w:t>
      </w:r>
    </w:p>
    <w:p w:rsidR="00CD4574" w:rsidRPr="00CD4574" w:rsidRDefault="00CD4574" w:rsidP="00CD4574">
      <w:pPr>
        <w:pStyle w:val="NoSpacing"/>
      </w:pPr>
    </w:p>
    <w:p w:rsidR="00CD4574" w:rsidRPr="00CD4574" w:rsidRDefault="00CD4574" w:rsidP="00CD4574">
      <w:pPr>
        <w:pStyle w:val="NoSpacing"/>
      </w:pPr>
      <w:r w:rsidRPr="00CD4574">
        <w:t>These extremists are committed to bringing about the end of the world according to their reading of the Biblical Book of Revelation and other prophecies.</w:t>
      </w:r>
    </w:p>
    <w:p w:rsidR="00CD4574" w:rsidRPr="00CD4574" w:rsidRDefault="00CD4574" w:rsidP="00CD4574">
      <w:pPr>
        <w:pStyle w:val="NoSpacing"/>
      </w:pPr>
      <w:r w:rsidRPr="00CD4574">
        <w:t>436 Views · View Upvoters</w:t>
      </w:r>
    </w:p>
    <w:p w:rsidR="00CD4574" w:rsidRPr="00CD4574" w:rsidRDefault="00CD4574" w:rsidP="00CD4574">
      <w:pPr>
        <w:pStyle w:val="NoSpacing"/>
      </w:pPr>
      <w:r w:rsidRPr="00CD4574">
        <w:t>Upvote7</w:t>
      </w:r>
    </w:p>
    <w:p w:rsidR="00CD4574" w:rsidRPr="00CD4574" w:rsidRDefault="00CD4574" w:rsidP="00CD4574">
      <w:pPr>
        <w:pStyle w:val="NoSpacing"/>
      </w:pPr>
    </w:p>
    <w:p w:rsidR="00CD4574" w:rsidRPr="00CD4574" w:rsidRDefault="00CD4574" w:rsidP="00CD4574">
      <w:pPr>
        <w:pStyle w:val="NoSpacing"/>
      </w:pPr>
      <w:r w:rsidRPr="00CD4574">
        <w:t>Ethan Hoyer</w:t>
      </w:r>
    </w:p>
    <w:p w:rsidR="00CD4574" w:rsidRPr="00CD4574" w:rsidRDefault="00CD4574" w:rsidP="00CD4574">
      <w:pPr>
        <w:pStyle w:val="NoSpacing"/>
      </w:pPr>
      <w:r w:rsidRPr="00CD4574">
        <w:t>Ethan Hoyer, Progressive political junky living in the US.</w:t>
      </w:r>
    </w:p>
    <w:p w:rsidR="00CD4574" w:rsidRPr="00CD4574" w:rsidRDefault="00CD4574" w:rsidP="00CD4574">
      <w:pPr>
        <w:pStyle w:val="NoSpacing"/>
      </w:pPr>
      <w:r w:rsidRPr="00CD4574">
        <w:t>Answered May 23, 2016</w:t>
      </w:r>
    </w:p>
    <w:p w:rsidR="00CD4574" w:rsidRPr="00CD4574" w:rsidRDefault="00CD4574" w:rsidP="00CD4574">
      <w:pPr>
        <w:pStyle w:val="NoSpacing"/>
      </w:pPr>
      <w:r w:rsidRPr="00CD4574">
        <w:t xml:space="preserve">Because Israel, to them, represents a “holy land”, and a lesser-of-two evils compared with the </w:t>
      </w:r>
      <w:proofErr w:type="spellStart"/>
      <w:r w:rsidRPr="00CD4574">
        <w:t>Palisinians</w:t>
      </w:r>
      <w:proofErr w:type="spellEnd"/>
      <w:r w:rsidRPr="00CD4574">
        <w:t>.</w:t>
      </w:r>
    </w:p>
    <w:p w:rsidR="00CD4574" w:rsidRPr="00CD4574" w:rsidRDefault="00CD4574" w:rsidP="00CD4574">
      <w:pPr>
        <w:pStyle w:val="NoSpacing"/>
      </w:pPr>
    </w:p>
    <w:p w:rsidR="00CD4574" w:rsidRPr="00CD4574" w:rsidRDefault="00CD4574" w:rsidP="00CD4574">
      <w:pPr>
        <w:pStyle w:val="NoSpacing"/>
      </w:pPr>
      <w:r w:rsidRPr="00CD4574">
        <w:t>13 Views</w:t>
      </w:r>
    </w:p>
    <w:p w:rsidR="00CD4574" w:rsidRPr="00CD4574" w:rsidRDefault="00CD4574" w:rsidP="00CD4574">
      <w:pPr>
        <w:pStyle w:val="NoSpacing"/>
      </w:pPr>
      <w:proofErr w:type="spellStart"/>
      <w:r w:rsidRPr="00CD4574">
        <w:t>Upvote</w:t>
      </w:r>
      <w:proofErr w:type="spellEnd"/>
    </w:p>
    <w:p w:rsidR="00CD4574" w:rsidRPr="00CD4574" w:rsidRDefault="00CD4574" w:rsidP="00CD4574">
      <w:pPr>
        <w:pStyle w:val="NoSpacing"/>
      </w:pPr>
    </w:p>
    <w:p w:rsidR="00CD4574" w:rsidRPr="00CD4574" w:rsidRDefault="00CD4574" w:rsidP="00CD4574">
      <w:pPr>
        <w:pStyle w:val="NoSpacing"/>
      </w:pPr>
      <w:r w:rsidRPr="00CD4574">
        <w:t>Greg Beck</w:t>
      </w:r>
    </w:p>
    <w:p w:rsidR="00CD4574" w:rsidRPr="00CD4574" w:rsidRDefault="00CD4574" w:rsidP="00CD4574">
      <w:pPr>
        <w:pStyle w:val="NoSpacing"/>
      </w:pPr>
      <w:r w:rsidRPr="00CD4574">
        <w:t>Greg Beck, Interested observer.</w:t>
      </w:r>
    </w:p>
    <w:p w:rsidR="00CD4574" w:rsidRPr="00CD4574" w:rsidRDefault="00CD4574" w:rsidP="00CD4574">
      <w:pPr>
        <w:pStyle w:val="NoSpacing"/>
      </w:pPr>
      <w:r w:rsidRPr="00CD4574">
        <w:t>Answered Sep 12, 2013</w:t>
      </w:r>
    </w:p>
    <w:p w:rsidR="00CD4574" w:rsidRPr="00CD4574" w:rsidRDefault="00CD4574" w:rsidP="00CD4574">
      <w:pPr>
        <w:pStyle w:val="NoSpacing"/>
      </w:pPr>
      <w:r w:rsidRPr="00CD4574">
        <w:t>It is because the Bible says so. I don't support John Hagee Ministries, but his website is pretty good at explaining it: Why Christians Should Support Israel</w:t>
      </w:r>
    </w:p>
    <w:p w:rsidR="00CD4574" w:rsidRPr="00CD4574" w:rsidRDefault="00CD4574" w:rsidP="00CD4574">
      <w:pPr>
        <w:pStyle w:val="NoSpacing"/>
      </w:pPr>
      <w:r w:rsidRPr="00CD4574">
        <w:t>1.2k Views · View Upvoters</w:t>
      </w:r>
    </w:p>
    <w:p w:rsidR="00623CC0" w:rsidRDefault="00623CC0" w:rsidP="001A2AA3">
      <w:pPr>
        <w:rPr>
          <w:sz w:val="24"/>
          <w:szCs w:val="24"/>
        </w:rPr>
      </w:pPr>
    </w:p>
    <w:p w:rsidR="00623CC0" w:rsidRDefault="00623CC0">
      <w:pPr>
        <w:rPr>
          <w:sz w:val="24"/>
          <w:szCs w:val="24"/>
        </w:rPr>
      </w:pPr>
      <w:r>
        <w:rPr>
          <w:sz w:val="24"/>
          <w:szCs w:val="24"/>
        </w:rPr>
        <w:br w:type="page"/>
      </w:r>
    </w:p>
    <w:p w:rsidR="00CD4574" w:rsidRDefault="00623CC0" w:rsidP="00623CC0">
      <w:pPr>
        <w:pStyle w:val="Heading1"/>
      </w:pPr>
      <w:r>
        <w:lastRenderedPageBreak/>
        <w:t>Bonus from Quora.com</w:t>
      </w:r>
    </w:p>
    <w:p w:rsidR="00623CC0" w:rsidRPr="003C4154" w:rsidRDefault="00623CC0" w:rsidP="00623CC0">
      <w:pPr>
        <w:rPr>
          <w:b/>
          <w:sz w:val="28"/>
          <w:szCs w:val="28"/>
        </w:rPr>
      </w:pPr>
      <w:r w:rsidRPr="003C4154">
        <w:rPr>
          <w:b/>
          <w:sz w:val="28"/>
          <w:szCs w:val="28"/>
        </w:rPr>
        <w:t>Why are so many Christians today overwhelmingly pro-Israel and not pro-</w:t>
      </w:r>
      <w:proofErr w:type="spellStart"/>
      <w:r w:rsidRPr="003C4154">
        <w:rPr>
          <w:b/>
          <w:sz w:val="28"/>
          <w:szCs w:val="28"/>
        </w:rPr>
        <w:t>palestine</w:t>
      </w:r>
      <w:proofErr w:type="spellEnd"/>
      <w:r w:rsidRPr="003C4154">
        <w:rPr>
          <w:b/>
          <w:sz w:val="28"/>
          <w:szCs w:val="28"/>
        </w:rPr>
        <w:t>?</w:t>
      </w:r>
      <w:bookmarkStart w:id="0" w:name="_GoBack"/>
      <w:bookmarkEnd w:id="0"/>
    </w:p>
    <w:p w:rsidR="00623CC0" w:rsidRPr="00623CC0" w:rsidRDefault="00623CC0" w:rsidP="00623CC0">
      <w:pPr>
        <w:rPr>
          <w:sz w:val="24"/>
          <w:szCs w:val="24"/>
        </w:rPr>
      </w:pPr>
      <w:r w:rsidRPr="00623CC0">
        <w:rPr>
          <w:sz w:val="24"/>
          <w:szCs w:val="24"/>
        </w:rPr>
        <w:t>22 Answers</w:t>
      </w:r>
    </w:p>
    <w:p w:rsidR="00623CC0" w:rsidRPr="00623CC0" w:rsidRDefault="00623CC0" w:rsidP="00623CC0">
      <w:pPr>
        <w:pStyle w:val="NoSpacing"/>
      </w:pPr>
      <w:r w:rsidRPr="00623CC0">
        <w:t>Axel Becker</w:t>
      </w:r>
    </w:p>
    <w:p w:rsidR="00623CC0" w:rsidRPr="00623CC0" w:rsidRDefault="00623CC0" w:rsidP="00623CC0">
      <w:pPr>
        <w:pStyle w:val="NoSpacing"/>
      </w:pPr>
      <w:r w:rsidRPr="00623CC0">
        <w:t xml:space="preserve">Axel Becker, Head of Charity </w:t>
      </w:r>
      <w:proofErr w:type="spellStart"/>
      <w:r w:rsidRPr="00623CC0">
        <w:t>Organisation</w:t>
      </w:r>
      <w:proofErr w:type="spellEnd"/>
    </w:p>
    <w:p w:rsidR="00623CC0" w:rsidRPr="00623CC0" w:rsidRDefault="00623CC0" w:rsidP="00623CC0">
      <w:pPr>
        <w:pStyle w:val="NoSpacing"/>
      </w:pPr>
      <w:r w:rsidRPr="00623CC0">
        <w:t>Answered Aug 8, 2017</w:t>
      </w:r>
    </w:p>
    <w:p w:rsidR="00623CC0" w:rsidRPr="00623CC0" w:rsidRDefault="00623CC0" w:rsidP="00623CC0">
      <w:pPr>
        <w:pStyle w:val="NoSpacing"/>
      </w:pPr>
      <w:r w:rsidRPr="00623CC0">
        <w:t>It has to do with the simple fact Christians know Israel values and protects freedom of religion and worship, while the Arab Muslims and Muslim Palestinians really don’t.</w:t>
      </w:r>
    </w:p>
    <w:p w:rsidR="00623CC0" w:rsidRPr="00623CC0" w:rsidRDefault="00623CC0" w:rsidP="00623CC0">
      <w:pPr>
        <w:pStyle w:val="NoSpacing"/>
      </w:pPr>
    </w:p>
    <w:p w:rsidR="00623CC0" w:rsidRPr="00623CC0" w:rsidRDefault="00623CC0" w:rsidP="00623CC0">
      <w:pPr>
        <w:pStyle w:val="NoSpacing"/>
      </w:pPr>
      <w:r w:rsidRPr="00623CC0">
        <w:t xml:space="preserve">One need only look at the following headlines to </w:t>
      </w:r>
      <w:proofErr w:type="spellStart"/>
      <w:r w:rsidRPr="00623CC0">
        <w:t>realise</w:t>
      </w:r>
      <w:proofErr w:type="spellEnd"/>
      <w:r w:rsidRPr="00623CC0">
        <w:t xml:space="preserve"> Muslims in general and Muslim Palestinians don’t care one bit about Christians or Christian faith:</w:t>
      </w:r>
    </w:p>
    <w:p w:rsidR="00623CC0" w:rsidRPr="00623CC0" w:rsidRDefault="00623CC0" w:rsidP="00623CC0">
      <w:pPr>
        <w:pStyle w:val="NoSpacing"/>
      </w:pPr>
    </w:p>
    <w:p w:rsidR="00623CC0" w:rsidRPr="00623CC0" w:rsidRDefault="00623CC0" w:rsidP="00623CC0">
      <w:pPr>
        <w:pStyle w:val="NoSpacing"/>
      </w:pPr>
      <w:r w:rsidRPr="00623CC0">
        <w:t>Palestinian Authority, Hamas Under Fire for Destruction of Ancient Gaza Church</w:t>
      </w:r>
    </w:p>
    <w:p w:rsidR="00623CC0" w:rsidRPr="00623CC0" w:rsidRDefault="00623CC0" w:rsidP="00623CC0">
      <w:pPr>
        <w:pStyle w:val="NoSpacing"/>
      </w:pPr>
    </w:p>
    <w:p w:rsidR="00623CC0" w:rsidRPr="00623CC0" w:rsidRDefault="00623CC0" w:rsidP="00623CC0">
      <w:pPr>
        <w:pStyle w:val="NoSpacing"/>
      </w:pPr>
      <w:r w:rsidRPr="00623CC0">
        <w:t>Bulldozed for a shopping mall? What might happen to these Church ruins</w:t>
      </w:r>
    </w:p>
    <w:p w:rsidR="00623CC0" w:rsidRPr="00623CC0" w:rsidRDefault="00623CC0" w:rsidP="00623CC0">
      <w:pPr>
        <w:pStyle w:val="NoSpacing"/>
      </w:pPr>
    </w:p>
    <w:p w:rsidR="00623CC0" w:rsidRPr="00623CC0" w:rsidRDefault="00623CC0" w:rsidP="00623CC0">
      <w:pPr>
        <w:pStyle w:val="NoSpacing"/>
      </w:pPr>
      <w:r w:rsidRPr="00623CC0">
        <w:t>Grief, rage in Egyptian church after Christian Copts attacked by gunmen</w:t>
      </w:r>
    </w:p>
    <w:p w:rsidR="00623CC0" w:rsidRPr="00623CC0" w:rsidRDefault="00623CC0" w:rsidP="00623CC0">
      <w:pPr>
        <w:pStyle w:val="NoSpacing"/>
      </w:pPr>
    </w:p>
    <w:p w:rsidR="00623CC0" w:rsidRPr="00623CC0" w:rsidRDefault="00623CC0" w:rsidP="00623CC0">
      <w:pPr>
        <w:pStyle w:val="NoSpacing"/>
      </w:pPr>
      <w:r w:rsidRPr="00623CC0">
        <w:t>Syria's beleaguered Christians - BBC News</w:t>
      </w:r>
    </w:p>
    <w:p w:rsidR="00623CC0" w:rsidRPr="00623CC0" w:rsidRDefault="00623CC0" w:rsidP="00623CC0">
      <w:pPr>
        <w:pStyle w:val="NoSpacing"/>
      </w:pPr>
    </w:p>
    <w:p w:rsidR="00623CC0" w:rsidRPr="00623CC0" w:rsidRDefault="00623CC0" w:rsidP="00623CC0">
      <w:pPr>
        <w:pStyle w:val="NoSpacing"/>
      </w:pPr>
      <w:r w:rsidRPr="00623CC0">
        <w:t>Today, Christians make up just 1 percent of the mainly Muslim population of the Palestinian territories. In Bethlehem alone, the Christian population has slumped to 7,500 from 20,000 in 1995.</w:t>
      </w:r>
    </w:p>
    <w:p w:rsidR="00623CC0" w:rsidRPr="00623CC0" w:rsidRDefault="00623CC0" w:rsidP="00623CC0">
      <w:pPr>
        <w:pStyle w:val="NoSpacing"/>
      </w:pPr>
    </w:p>
    <w:p w:rsidR="00623CC0" w:rsidRPr="00623CC0" w:rsidRDefault="00623CC0" w:rsidP="00623CC0">
      <w:pPr>
        <w:pStyle w:val="NoSpacing"/>
      </w:pPr>
      <w:r w:rsidRPr="00623CC0">
        <w:t>Rising Islamic fundamentalism among Muslim Palestinians, a trend common to most Islamic countries across the entire Middle East, concerns the Christian population of the Palestinian territories, as it also does in Egypt and other parts of the Middle East where Christians still somehow manage to survive against all odds.</w:t>
      </w:r>
    </w:p>
    <w:p w:rsidR="00623CC0" w:rsidRPr="00623CC0" w:rsidRDefault="00623CC0" w:rsidP="00623CC0">
      <w:pPr>
        <w:pStyle w:val="NoSpacing"/>
      </w:pPr>
    </w:p>
    <w:p w:rsidR="00623CC0" w:rsidRPr="00623CC0" w:rsidRDefault="00623CC0" w:rsidP="00623CC0">
      <w:pPr>
        <w:pStyle w:val="NoSpacing"/>
      </w:pPr>
      <w:r w:rsidRPr="00623CC0">
        <w:t>1.2k Views · View Upvoters</w:t>
      </w:r>
    </w:p>
    <w:p w:rsidR="00623CC0" w:rsidRPr="00623CC0" w:rsidRDefault="00623CC0" w:rsidP="00623CC0">
      <w:pPr>
        <w:pStyle w:val="NoSpacing"/>
      </w:pPr>
      <w:r w:rsidRPr="00623CC0">
        <w:t>Upvote116</w:t>
      </w:r>
    </w:p>
    <w:p w:rsidR="00623CC0" w:rsidRPr="00623CC0" w:rsidRDefault="00623CC0" w:rsidP="00623CC0">
      <w:pPr>
        <w:pStyle w:val="NoSpacing"/>
      </w:pPr>
    </w:p>
    <w:p w:rsidR="00623CC0" w:rsidRPr="00623CC0" w:rsidRDefault="00623CC0" w:rsidP="00623CC0">
      <w:pPr>
        <w:pStyle w:val="NoSpacing"/>
      </w:pPr>
      <w:r w:rsidRPr="00623CC0">
        <w:t>Aaron Myers</w:t>
      </w:r>
    </w:p>
    <w:p w:rsidR="00623CC0" w:rsidRPr="00623CC0" w:rsidRDefault="00623CC0" w:rsidP="00623CC0">
      <w:pPr>
        <w:pStyle w:val="NoSpacing"/>
      </w:pPr>
      <w:r w:rsidRPr="00623CC0">
        <w:t>Aaron Myers, studied at Homeschool (2018)</w:t>
      </w:r>
    </w:p>
    <w:p w:rsidR="00623CC0" w:rsidRPr="00623CC0" w:rsidRDefault="00623CC0" w:rsidP="00623CC0">
      <w:pPr>
        <w:pStyle w:val="NoSpacing"/>
      </w:pPr>
      <w:r w:rsidRPr="00623CC0">
        <w:t>Answered Jul 18, 2017</w:t>
      </w:r>
    </w:p>
    <w:p w:rsidR="00623CC0" w:rsidRPr="00623CC0" w:rsidRDefault="00623CC0" w:rsidP="00623CC0">
      <w:pPr>
        <w:pStyle w:val="NoSpacing"/>
      </w:pPr>
      <w:r w:rsidRPr="00623CC0">
        <w:t>There are many reasons Christians are overwhelmingly pro-Israel, but I can think of three off the top of my head.</w:t>
      </w:r>
    </w:p>
    <w:p w:rsidR="00623CC0" w:rsidRPr="00623CC0" w:rsidRDefault="00623CC0" w:rsidP="00623CC0">
      <w:pPr>
        <w:pStyle w:val="NoSpacing"/>
      </w:pPr>
    </w:p>
    <w:p w:rsidR="00623CC0" w:rsidRPr="00623CC0" w:rsidRDefault="00623CC0" w:rsidP="00623CC0">
      <w:pPr>
        <w:pStyle w:val="NoSpacing"/>
      </w:pPr>
      <w:r w:rsidRPr="00623CC0">
        <w:t>Israel is a Jewish state (the only Jewish state, in fact), and the values of Judaism are often reflected in Christianity—and vice versa (hence the common term “Judeo-Christian").</w:t>
      </w:r>
    </w:p>
    <w:p w:rsidR="00623CC0" w:rsidRPr="00623CC0" w:rsidRDefault="00623CC0" w:rsidP="00623CC0">
      <w:pPr>
        <w:pStyle w:val="NoSpacing"/>
      </w:pPr>
      <w:r w:rsidRPr="00623CC0">
        <w:t>Israel is a relatively free country, with similar protections to those we have in the US and Europe. It one of the few “sane” Middle Eastern countries (that is, one in which gays aren't thrown off the rooftops). Its people don't have to live in constant fear (which leads me to the third point….)</w:t>
      </w:r>
    </w:p>
    <w:p w:rsidR="00623CC0" w:rsidRPr="00623CC0" w:rsidRDefault="00623CC0" w:rsidP="00623CC0">
      <w:pPr>
        <w:pStyle w:val="NoSpacing"/>
      </w:pPr>
      <w:r w:rsidRPr="00623CC0">
        <w:lastRenderedPageBreak/>
        <w:t>Israel doesn't harbor terrorists. Unlike most of its Islamic neighbors, it doesn't blame 9/11 on the US, sponsor terrorist groups, or otherwise aid or abet radicals.</w:t>
      </w:r>
    </w:p>
    <w:p w:rsidR="00623CC0" w:rsidRPr="00623CC0" w:rsidRDefault="00623CC0" w:rsidP="00623CC0">
      <w:pPr>
        <w:pStyle w:val="NoSpacing"/>
      </w:pPr>
      <w:r w:rsidRPr="00623CC0">
        <w:t xml:space="preserve">Regarding Palestine, most Christians see that it's a country lead by warmongers whose goal is to wreak </w:t>
      </w:r>
      <w:proofErr w:type="spellStart"/>
      <w:r w:rsidRPr="00623CC0">
        <w:t>havok</w:t>
      </w:r>
      <w:proofErr w:type="spellEnd"/>
      <w:r w:rsidRPr="00623CC0">
        <w:t xml:space="preserve"> on Israel—at the expense of Palestine's own people.</w:t>
      </w:r>
    </w:p>
    <w:p w:rsidR="00623CC0" w:rsidRPr="00623CC0" w:rsidRDefault="00623CC0" w:rsidP="00623CC0">
      <w:pPr>
        <w:pStyle w:val="NoSpacing"/>
      </w:pPr>
    </w:p>
    <w:p w:rsidR="00623CC0" w:rsidRPr="00623CC0" w:rsidRDefault="00623CC0" w:rsidP="00623CC0">
      <w:pPr>
        <w:pStyle w:val="NoSpacing"/>
      </w:pPr>
      <w:r w:rsidRPr="00623CC0">
        <w:t>529 Views · View Upvoters</w:t>
      </w:r>
    </w:p>
    <w:p w:rsidR="00623CC0" w:rsidRPr="00623CC0" w:rsidRDefault="00623CC0" w:rsidP="00623CC0">
      <w:pPr>
        <w:pStyle w:val="NoSpacing"/>
      </w:pPr>
      <w:r w:rsidRPr="00623CC0">
        <w:t>Upvote23</w:t>
      </w:r>
    </w:p>
    <w:p w:rsidR="00623CC0" w:rsidRPr="00623CC0" w:rsidRDefault="00623CC0" w:rsidP="00623CC0">
      <w:pPr>
        <w:pStyle w:val="NoSpacing"/>
      </w:pPr>
    </w:p>
    <w:p w:rsidR="00623CC0" w:rsidRPr="00623CC0" w:rsidRDefault="00623CC0" w:rsidP="00623CC0">
      <w:pPr>
        <w:pStyle w:val="NoSpacing"/>
      </w:pPr>
      <w:r w:rsidRPr="00623CC0">
        <w:t xml:space="preserve">Michael </w:t>
      </w:r>
      <w:proofErr w:type="spellStart"/>
      <w:r w:rsidRPr="00623CC0">
        <w:t>DeMartino</w:t>
      </w:r>
      <w:proofErr w:type="spellEnd"/>
    </w:p>
    <w:p w:rsidR="00623CC0" w:rsidRPr="00623CC0" w:rsidRDefault="00623CC0" w:rsidP="00623CC0">
      <w:pPr>
        <w:pStyle w:val="NoSpacing"/>
      </w:pPr>
      <w:r w:rsidRPr="00623CC0">
        <w:t xml:space="preserve">Michael </w:t>
      </w:r>
      <w:proofErr w:type="spellStart"/>
      <w:r w:rsidRPr="00623CC0">
        <w:t>DeMartino</w:t>
      </w:r>
      <w:proofErr w:type="spellEnd"/>
      <w:r w:rsidRPr="00623CC0">
        <w:t>, Graphic Designer</w:t>
      </w:r>
    </w:p>
    <w:p w:rsidR="00623CC0" w:rsidRPr="00623CC0" w:rsidRDefault="00623CC0" w:rsidP="00623CC0">
      <w:pPr>
        <w:pStyle w:val="NoSpacing"/>
      </w:pPr>
      <w:r w:rsidRPr="00623CC0">
        <w:t>Answered Jul 13, 2017</w:t>
      </w:r>
    </w:p>
    <w:p w:rsidR="00623CC0" w:rsidRPr="00623CC0" w:rsidRDefault="00623CC0" w:rsidP="00623CC0">
      <w:pPr>
        <w:pStyle w:val="NoSpacing"/>
      </w:pPr>
      <w:r w:rsidRPr="00623CC0">
        <w:t>It ties into a belief about the “end times” prophecy of the Christian bible.</w:t>
      </w:r>
    </w:p>
    <w:p w:rsidR="00623CC0" w:rsidRPr="00623CC0" w:rsidRDefault="00623CC0" w:rsidP="00623CC0">
      <w:pPr>
        <w:pStyle w:val="NoSpacing"/>
      </w:pPr>
    </w:p>
    <w:p w:rsidR="00623CC0" w:rsidRPr="00623CC0" w:rsidRDefault="00623CC0" w:rsidP="00623CC0">
      <w:pPr>
        <w:pStyle w:val="NoSpacing"/>
      </w:pPr>
      <w:r w:rsidRPr="00623CC0">
        <w:t xml:space="preserve">Christianity established itself as being the “continuation” of Judaism. Judaism is a faith which is waiting for their </w:t>
      </w:r>
      <w:proofErr w:type="spellStart"/>
      <w:r w:rsidRPr="00623CC0">
        <w:t>Mashiach</w:t>
      </w:r>
      <w:proofErr w:type="spellEnd"/>
      <w:r w:rsidRPr="00623CC0">
        <w:t xml:space="preserve"> (Messiah) while Christianity claimed that this person already came and went in the form of Jesus Christ.</w:t>
      </w:r>
    </w:p>
    <w:p w:rsidR="00623CC0" w:rsidRPr="00623CC0" w:rsidRDefault="00623CC0" w:rsidP="00623CC0">
      <w:pPr>
        <w:pStyle w:val="NoSpacing"/>
      </w:pPr>
    </w:p>
    <w:p w:rsidR="00623CC0" w:rsidRPr="00623CC0" w:rsidRDefault="00623CC0" w:rsidP="00623CC0">
      <w:pPr>
        <w:pStyle w:val="NoSpacing"/>
      </w:pPr>
      <w:r w:rsidRPr="00623CC0">
        <w:t>This is where the division of Judaism and Christianity comes from.</w:t>
      </w:r>
    </w:p>
    <w:p w:rsidR="00623CC0" w:rsidRPr="00623CC0" w:rsidRDefault="00623CC0" w:rsidP="00623CC0">
      <w:pPr>
        <w:pStyle w:val="NoSpacing"/>
      </w:pPr>
    </w:p>
    <w:p w:rsidR="00623CC0" w:rsidRPr="00623CC0" w:rsidRDefault="00623CC0" w:rsidP="00623CC0">
      <w:pPr>
        <w:pStyle w:val="NoSpacing"/>
      </w:pPr>
      <w:r w:rsidRPr="00623CC0">
        <w:t>So why would Christians overwhelmingly support Israel?</w:t>
      </w:r>
    </w:p>
    <w:p w:rsidR="00623CC0" w:rsidRPr="00623CC0" w:rsidRDefault="00623CC0" w:rsidP="00623CC0">
      <w:pPr>
        <w:pStyle w:val="NoSpacing"/>
      </w:pPr>
    </w:p>
    <w:p w:rsidR="00623CC0" w:rsidRPr="00623CC0" w:rsidRDefault="00623CC0" w:rsidP="00623CC0">
      <w:pPr>
        <w:pStyle w:val="NoSpacing"/>
      </w:pPr>
      <w:r w:rsidRPr="00623CC0">
        <w:t xml:space="preserve">It comes down to a prophecy about what needs to occur before Jesus Christ would come back. The Jews and the Christians both believe that in order for the </w:t>
      </w:r>
      <w:proofErr w:type="spellStart"/>
      <w:r w:rsidRPr="00623CC0">
        <w:t>Mashiach</w:t>
      </w:r>
      <w:proofErr w:type="spellEnd"/>
      <w:r w:rsidRPr="00623CC0">
        <w:t xml:space="preserve"> to come, the Jewish people need to gather in Israel from the four corners of the earth and repent for their wrongs.</w:t>
      </w:r>
    </w:p>
    <w:p w:rsidR="00623CC0" w:rsidRPr="00623CC0" w:rsidRDefault="00623CC0" w:rsidP="00623CC0">
      <w:pPr>
        <w:pStyle w:val="NoSpacing"/>
      </w:pPr>
    </w:p>
    <w:p w:rsidR="00623CC0" w:rsidRPr="00623CC0" w:rsidRDefault="00623CC0" w:rsidP="00623CC0">
      <w:pPr>
        <w:pStyle w:val="NoSpacing"/>
      </w:pPr>
      <w:r w:rsidRPr="00623CC0">
        <w:t xml:space="preserve">Judaism states that this act would trigger the </w:t>
      </w:r>
      <w:proofErr w:type="spellStart"/>
      <w:r w:rsidRPr="00623CC0">
        <w:t>Mashiach</w:t>
      </w:r>
      <w:proofErr w:type="spellEnd"/>
      <w:r w:rsidRPr="00623CC0">
        <w:t xml:space="preserve"> prophecy which would bring about the Messianic age.</w:t>
      </w:r>
    </w:p>
    <w:p w:rsidR="00623CC0" w:rsidRPr="00623CC0" w:rsidRDefault="00623CC0" w:rsidP="00623CC0">
      <w:pPr>
        <w:pStyle w:val="NoSpacing"/>
      </w:pPr>
      <w:r w:rsidRPr="00623CC0">
        <w:t>Christianity states that this would trigger the return of Jesus Christ.</w:t>
      </w:r>
    </w:p>
    <w:p w:rsidR="00623CC0" w:rsidRPr="00623CC0" w:rsidRDefault="00623CC0" w:rsidP="00623CC0">
      <w:pPr>
        <w:pStyle w:val="NoSpacing"/>
      </w:pPr>
      <w:r w:rsidRPr="00623CC0">
        <w:t xml:space="preserve">The support for Israel comes from Christians wishing to see their Christ prophecy fulfilled. This is why Christianity tends to </w:t>
      </w:r>
      <w:proofErr w:type="spellStart"/>
      <w:r w:rsidRPr="00623CC0">
        <w:t>uniformally</w:t>
      </w:r>
      <w:proofErr w:type="spellEnd"/>
      <w:r w:rsidRPr="00623CC0">
        <w:t xml:space="preserve"> endorse Israel and support its continued establishment and protection.</w:t>
      </w:r>
    </w:p>
    <w:p w:rsidR="00623CC0" w:rsidRPr="00623CC0" w:rsidRDefault="00623CC0" w:rsidP="00623CC0">
      <w:pPr>
        <w:pStyle w:val="NoSpacing"/>
      </w:pPr>
    </w:p>
    <w:p w:rsidR="00623CC0" w:rsidRPr="00623CC0" w:rsidRDefault="00623CC0" w:rsidP="00623CC0">
      <w:pPr>
        <w:pStyle w:val="NoSpacing"/>
      </w:pPr>
      <w:r w:rsidRPr="00623CC0">
        <w:t>301 Views · View Upvoters</w:t>
      </w:r>
    </w:p>
    <w:p w:rsidR="00623CC0" w:rsidRPr="00623CC0" w:rsidRDefault="00623CC0" w:rsidP="00623CC0">
      <w:pPr>
        <w:pStyle w:val="NoSpacing"/>
      </w:pPr>
      <w:r w:rsidRPr="00623CC0">
        <w:t>Upvote21</w:t>
      </w:r>
    </w:p>
    <w:p w:rsidR="00623CC0" w:rsidRPr="00623CC0" w:rsidRDefault="00623CC0" w:rsidP="00623CC0">
      <w:pPr>
        <w:pStyle w:val="NoSpacing"/>
      </w:pPr>
    </w:p>
    <w:p w:rsidR="00623CC0" w:rsidRPr="00623CC0" w:rsidRDefault="00623CC0" w:rsidP="00623CC0">
      <w:pPr>
        <w:pStyle w:val="NoSpacing"/>
      </w:pPr>
      <w:r w:rsidRPr="00623CC0">
        <w:t>Elke Weiss</w:t>
      </w:r>
    </w:p>
    <w:p w:rsidR="00623CC0" w:rsidRPr="00623CC0" w:rsidRDefault="00623CC0" w:rsidP="00623CC0">
      <w:pPr>
        <w:pStyle w:val="NoSpacing"/>
      </w:pPr>
      <w:r w:rsidRPr="00623CC0">
        <w:t>Elke Weiss, Israeli-American</w:t>
      </w:r>
    </w:p>
    <w:p w:rsidR="00623CC0" w:rsidRPr="00623CC0" w:rsidRDefault="00623CC0" w:rsidP="00623CC0">
      <w:pPr>
        <w:pStyle w:val="NoSpacing"/>
      </w:pPr>
      <w:r w:rsidRPr="00623CC0">
        <w:t>Answered Jul 17, 2017</w:t>
      </w:r>
    </w:p>
    <w:p w:rsidR="00623CC0" w:rsidRPr="00623CC0" w:rsidRDefault="00623CC0" w:rsidP="00623CC0">
      <w:pPr>
        <w:pStyle w:val="NoSpacing"/>
      </w:pPr>
      <w:r w:rsidRPr="00623CC0">
        <w:t>One Catholic person I met said he supports Israel because he believes Israel will protect the rights of Christians to visit their holy sites and to promote religious freedom for Christians.</w:t>
      </w:r>
    </w:p>
    <w:p w:rsidR="00623CC0" w:rsidRPr="00623CC0" w:rsidRDefault="00623CC0" w:rsidP="00623CC0">
      <w:pPr>
        <w:pStyle w:val="NoSpacing"/>
      </w:pPr>
    </w:p>
    <w:p w:rsidR="00623CC0" w:rsidRPr="00623CC0" w:rsidRDefault="00623CC0" w:rsidP="00623CC0">
      <w:pPr>
        <w:pStyle w:val="NoSpacing"/>
      </w:pPr>
      <w:r w:rsidRPr="00623CC0">
        <w:t xml:space="preserve">The courage and the sorrow of Christians in the Middle East is no different than that of all people, Muslims and Jews alike, who endure the violence that surrounds them. But Christians, as a minority faith in the Arab world, say they feel they are being specifically targeted these days. They also speak of indifference and neglect by ruling governments in majority Muslim countries who have failed to protect their religious freedom as a minority faith. And so amid the violence and the economic hardship that </w:t>
      </w:r>
      <w:r w:rsidRPr="00623CC0">
        <w:lastRenderedPageBreak/>
        <w:t>come with the terrain, the Christian presence is diminishing as many Christians find a way to migrate to the West. This is a troubled Easter weekend for Christians in the Middle East</w:t>
      </w:r>
    </w:p>
    <w:p w:rsidR="00623CC0" w:rsidRPr="00623CC0" w:rsidRDefault="00623CC0" w:rsidP="00623CC0">
      <w:pPr>
        <w:pStyle w:val="NoSpacing"/>
      </w:pPr>
    </w:p>
    <w:p w:rsidR="00623CC0" w:rsidRPr="00623CC0" w:rsidRDefault="00623CC0" w:rsidP="00623CC0">
      <w:pPr>
        <w:pStyle w:val="NoSpacing"/>
      </w:pPr>
      <w:r w:rsidRPr="00623CC0">
        <w:t>1.9k Views · View Upvoters</w:t>
      </w:r>
    </w:p>
    <w:p w:rsidR="00623CC0" w:rsidRPr="00623CC0" w:rsidRDefault="00623CC0" w:rsidP="00623CC0">
      <w:pPr>
        <w:pStyle w:val="NoSpacing"/>
      </w:pPr>
      <w:r w:rsidRPr="00623CC0">
        <w:t>Upvote183</w:t>
      </w:r>
    </w:p>
    <w:p w:rsidR="00623CC0" w:rsidRPr="00623CC0" w:rsidRDefault="00623CC0" w:rsidP="00623CC0">
      <w:pPr>
        <w:pStyle w:val="NoSpacing"/>
      </w:pPr>
    </w:p>
    <w:p w:rsidR="00623CC0" w:rsidRPr="00623CC0" w:rsidRDefault="00623CC0" w:rsidP="00623CC0">
      <w:pPr>
        <w:pStyle w:val="NoSpacing"/>
      </w:pPr>
      <w:r w:rsidRPr="00623CC0">
        <w:t xml:space="preserve">Heinrich </w:t>
      </w:r>
      <w:proofErr w:type="spellStart"/>
      <w:r w:rsidRPr="00623CC0">
        <w:t>Eader</w:t>
      </w:r>
      <w:proofErr w:type="spellEnd"/>
    </w:p>
    <w:p w:rsidR="00623CC0" w:rsidRPr="00623CC0" w:rsidRDefault="00623CC0" w:rsidP="00623CC0">
      <w:pPr>
        <w:pStyle w:val="NoSpacing"/>
      </w:pPr>
      <w:r w:rsidRPr="00623CC0">
        <w:t xml:space="preserve">Heinrich </w:t>
      </w:r>
      <w:proofErr w:type="spellStart"/>
      <w:r w:rsidRPr="00623CC0">
        <w:t>Eader</w:t>
      </w:r>
      <w:proofErr w:type="spellEnd"/>
      <w:r w:rsidRPr="00623CC0">
        <w:t>, Introverted Thinker and Occasional Drunken Troll</w:t>
      </w:r>
    </w:p>
    <w:p w:rsidR="00623CC0" w:rsidRPr="00623CC0" w:rsidRDefault="00623CC0" w:rsidP="00623CC0">
      <w:pPr>
        <w:pStyle w:val="NoSpacing"/>
      </w:pPr>
      <w:r w:rsidRPr="00623CC0">
        <w:t>Answered Jan 17</w:t>
      </w:r>
    </w:p>
    <w:p w:rsidR="00623CC0" w:rsidRPr="00623CC0" w:rsidRDefault="00623CC0" w:rsidP="00623CC0">
      <w:pPr>
        <w:pStyle w:val="NoSpacing"/>
      </w:pPr>
      <w:r w:rsidRPr="00623CC0">
        <w:t>I can’t speculate on the Christian perspective, being an atheist, but in America the issue seems to be based more on politics than religion. Many conservatives have been conditioned to love Israel based on the tenet that Muslims are terrorists or at least want to dismantle our way of life. Unfortunately, both sides of the aisle contribute to a lack of critical thinking on the issue. For one, Obama would not talk about extremism as having a religious element, which it clearly does. Perhaps he didn’t (and perhaps wisely) because many progressives were already loathe to have that conversation. And so the debate continues, primarily along party lines.</w:t>
      </w:r>
    </w:p>
    <w:p w:rsidR="00623CC0" w:rsidRPr="00623CC0" w:rsidRDefault="00623CC0" w:rsidP="00623CC0">
      <w:pPr>
        <w:pStyle w:val="NoSpacing"/>
      </w:pPr>
    </w:p>
    <w:p w:rsidR="00623CC0" w:rsidRPr="00623CC0" w:rsidRDefault="00623CC0" w:rsidP="00623CC0">
      <w:pPr>
        <w:pStyle w:val="NoSpacing"/>
      </w:pPr>
      <w:r w:rsidRPr="00623CC0">
        <w:t xml:space="preserve">I don’t see the same attitudes prevailing in Europe, where there have been major problems with integrating, to say nothing of assimilating, Muslim immigrants and refugees alike. My German relatives, liberal by any American standards, are far less </w:t>
      </w:r>
      <w:proofErr w:type="spellStart"/>
      <w:r w:rsidRPr="00623CC0">
        <w:t>politicially</w:t>
      </w:r>
      <w:proofErr w:type="spellEnd"/>
      <w:r w:rsidRPr="00623CC0">
        <w:t xml:space="preserve"> correct when discussing how unhappy they are about the refugee issue and its potential impact on their culture. I don’t know where they stand on Israel, but I would hazard a guess they are likely very pro. There are pro-Palestinian factions too, of course, but this I think has less correlation with party affiliation and more to do with one’s thoughts/feelings about issues like Israeli settlement encroachment and a potential two-state solution.</w:t>
      </w:r>
    </w:p>
    <w:p w:rsidR="00623CC0" w:rsidRPr="00623CC0" w:rsidRDefault="00623CC0" w:rsidP="00623CC0">
      <w:pPr>
        <w:pStyle w:val="NoSpacing"/>
      </w:pPr>
    </w:p>
    <w:p w:rsidR="00623CC0" w:rsidRPr="00623CC0" w:rsidRDefault="00623CC0" w:rsidP="00623CC0">
      <w:pPr>
        <w:pStyle w:val="NoSpacing"/>
      </w:pPr>
      <w:r w:rsidRPr="00623CC0">
        <w:t>For another perspective, I’ll say that back in the 80’s, maybe as late as the 90’s, it seemed everyone was pro-Israel. The victors of WW2 more or less created the modern state of Israel by proclamation in 1948. It would be hard for us as a nation to turn tail on that ideal a half century later. This may be underscored by a sense of guilt, that we (US) turned a blind eye toward the holocaust until late in the game, and only got involved by force. The younger you are, less you feel that, hence it is now being debated.</w:t>
      </w:r>
    </w:p>
    <w:p w:rsidR="00623CC0" w:rsidRPr="00623CC0" w:rsidRDefault="00623CC0" w:rsidP="00623CC0">
      <w:pPr>
        <w:pStyle w:val="NoSpacing"/>
      </w:pPr>
    </w:p>
    <w:p w:rsidR="00623CC0" w:rsidRPr="00623CC0" w:rsidRDefault="00623CC0" w:rsidP="00623CC0">
      <w:pPr>
        <w:pStyle w:val="NoSpacing"/>
      </w:pPr>
      <w:r w:rsidRPr="00623CC0">
        <w:t>293 Views · View Upvoters</w:t>
      </w:r>
    </w:p>
    <w:p w:rsidR="00623CC0" w:rsidRPr="00623CC0" w:rsidRDefault="00623CC0" w:rsidP="00623CC0">
      <w:pPr>
        <w:pStyle w:val="NoSpacing"/>
      </w:pPr>
      <w:r w:rsidRPr="00623CC0">
        <w:t>Upvote5</w:t>
      </w:r>
    </w:p>
    <w:p w:rsidR="00623CC0" w:rsidRPr="00623CC0" w:rsidRDefault="00623CC0" w:rsidP="00623CC0">
      <w:pPr>
        <w:pStyle w:val="NoSpacing"/>
      </w:pPr>
    </w:p>
    <w:p w:rsidR="00623CC0" w:rsidRPr="00623CC0" w:rsidRDefault="00623CC0" w:rsidP="00623CC0">
      <w:pPr>
        <w:pStyle w:val="NoSpacing"/>
      </w:pPr>
      <w:r w:rsidRPr="00623CC0">
        <w:t>David Barrett</w:t>
      </w:r>
    </w:p>
    <w:p w:rsidR="00623CC0" w:rsidRPr="00623CC0" w:rsidRDefault="00623CC0" w:rsidP="00623CC0">
      <w:pPr>
        <w:pStyle w:val="NoSpacing"/>
      </w:pPr>
      <w:r w:rsidRPr="00623CC0">
        <w:t>David Barrett, lives in Israel (1981-present)</w:t>
      </w:r>
    </w:p>
    <w:p w:rsidR="00623CC0" w:rsidRPr="00623CC0" w:rsidRDefault="00623CC0" w:rsidP="00623CC0">
      <w:pPr>
        <w:pStyle w:val="NoSpacing"/>
      </w:pPr>
      <w:r w:rsidRPr="00623CC0">
        <w:t>Answered Jul 16, 2017</w:t>
      </w:r>
    </w:p>
    <w:p w:rsidR="00623CC0" w:rsidRPr="00623CC0" w:rsidRDefault="00623CC0" w:rsidP="00623CC0">
      <w:pPr>
        <w:pStyle w:val="NoSpacing"/>
      </w:pPr>
      <w:r w:rsidRPr="00623CC0">
        <w:t>When Arab Muslims deny a Jewish attachment to the city of Jerusalem and Israel per se they are directly attacking Christianity, who in the absence of Jews in Israel because of expulsion , considered themselves the NEW Jews.</w:t>
      </w:r>
    </w:p>
    <w:p w:rsidR="00623CC0" w:rsidRPr="00623CC0" w:rsidRDefault="00623CC0" w:rsidP="00623CC0">
      <w:pPr>
        <w:pStyle w:val="NoSpacing"/>
      </w:pPr>
    </w:p>
    <w:p w:rsidR="00623CC0" w:rsidRPr="00623CC0" w:rsidRDefault="00623CC0" w:rsidP="00623CC0">
      <w:pPr>
        <w:pStyle w:val="NoSpacing"/>
      </w:pPr>
      <w:r w:rsidRPr="00623CC0">
        <w:t>The return of Jews from all round the world to their native homeland [ which really upset the Vatican !] to Christians is the sign of redemption which they hope will be of a Christian [ Jesus , who was born and died as a Jew] nature</w:t>
      </w:r>
    </w:p>
    <w:p w:rsidR="00623CC0" w:rsidRPr="00623CC0" w:rsidRDefault="00623CC0" w:rsidP="00623CC0">
      <w:pPr>
        <w:pStyle w:val="NoSpacing"/>
      </w:pPr>
    </w:p>
    <w:p w:rsidR="00623CC0" w:rsidRPr="00623CC0" w:rsidRDefault="00623CC0" w:rsidP="00623CC0">
      <w:pPr>
        <w:pStyle w:val="NoSpacing"/>
      </w:pPr>
      <w:r w:rsidRPr="00623CC0">
        <w:lastRenderedPageBreak/>
        <w:t xml:space="preserve">The other reason is that today the Muslims in many countries seem to be taking great pride in killing Christians </w:t>
      </w:r>
      <w:proofErr w:type="spellStart"/>
      <w:r w:rsidRPr="00623CC0">
        <w:t>eg</w:t>
      </w:r>
      <w:proofErr w:type="spellEnd"/>
      <w:r w:rsidRPr="00623CC0">
        <w:t xml:space="preserve"> Egypt, Pakistan , Nigeria. Jews do not kill Christians because they are Christians</w:t>
      </w:r>
    </w:p>
    <w:p w:rsidR="00623CC0" w:rsidRPr="00623CC0" w:rsidRDefault="00623CC0" w:rsidP="00623CC0">
      <w:pPr>
        <w:pStyle w:val="NoSpacing"/>
      </w:pPr>
    </w:p>
    <w:p w:rsidR="00623CC0" w:rsidRPr="00623CC0" w:rsidRDefault="00623CC0" w:rsidP="00623CC0">
      <w:pPr>
        <w:pStyle w:val="NoSpacing"/>
      </w:pPr>
      <w:r w:rsidRPr="00623CC0">
        <w:t>262 Views · View Upvoters</w:t>
      </w:r>
    </w:p>
    <w:p w:rsidR="00623CC0" w:rsidRPr="00623CC0" w:rsidRDefault="00623CC0" w:rsidP="00623CC0">
      <w:pPr>
        <w:pStyle w:val="NoSpacing"/>
      </w:pPr>
      <w:r w:rsidRPr="00623CC0">
        <w:t>Upvote11</w:t>
      </w:r>
    </w:p>
    <w:p w:rsidR="00A15B31" w:rsidRDefault="00A15B31" w:rsidP="00623CC0">
      <w:pPr>
        <w:pStyle w:val="NoSpacing"/>
      </w:pPr>
    </w:p>
    <w:p w:rsidR="00623CC0" w:rsidRPr="00623CC0" w:rsidRDefault="00623CC0" w:rsidP="00623CC0">
      <w:pPr>
        <w:pStyle w:val="NoSpacing"/>
      </w:pPr>
      <w:r w:rsidRPr="00623CC0">
        <w:t>Bill Finn</w:t>
      </w:r>
    </w:p>
    <w:p w:rsidR="00623CC0" w:rsidRPr="00623CC0" w:rsidRDefault="00623CC0" w:rsidP="00623CC0">
      <w:pPr>
        <w:pStyle w:val="NoSpacing"/>
      </w:pPr>
      <w:r w:rsidRPr="00623CC0">
        <w:t>Bill Finn, Lived in Israel for 6 years</w:t>
      </w:r>
    </w:p>
    <w:p w:rsidR="00623CC0" w:rsidRPr="00623CC0" w:rsidRDefault="00623CC0" w:rsidP="00623CC0">
      <w:pPr>
        <w:pStyle w:val="NoSpacing"/>
      </w:pPr>
      <w:r w:rsidRPr="00623CC0">
        <w:t>Answered Aug 8, 2017</w:t>
      </w:r>
    </w:p>
    <w:p w:rsidR="00623CC0" w:rsidRPr="00623CC0" w:rsidRDefault="00623CC0" w:rsidP="00623CC0">
      <w:pPr>
        <w:pStyle w:val="NoSpacing"/>
      </w:pPr>
      <w:r w:rsidRPr="00623CC0">
        <w:t>There is a subset of Christians who are pro-Palestinian. I’ve met them in the US and Israel. They have contact with Palestinians either as missionaries or as co-religionists. They are charmed by the Arab culture of hospitality, offended by the legendary Israeli bluntness, and have heard the “Palestinian narrative” about Israeli brutality (some stories of oppression are even true).</w:t>
      </w:r>
    </w:p>
    <w:p w:rsidR="00623CC0" w:rsidRPr="00623CC0" w:rsidRDefault="00623CC0" w:rsidP="00623CC0">
      <w:pPr>
        <w:pStyle w:val="NoSpacing"/>
      </w:pPr>
    </w:p>
    <w:p w:rsidR="00623CC0" w:rsidRPr="00623CC0" w:rsidRDefault="00623CC0" w:rsidP="00623CC0">
      <w:pPr>
        <w:pStyle w:val="NoSpacing"/>
      </w:pPr>
      <w:r w:rsidRPr="00623CC0">
        <w:t>However, for most American Christians, the Holy Land is a distant place, a platform upon which to project their fantasies. I have had numerous conversations with conservative Christians who professed Zionist sympathies. One thing became clear in our discussions: They may not understand Jews. They may not even like them, but they sure as heck hate Moslems and Arabs. They see Israelis as the new Crusaders ( a designation that horrifies Israelis since Jews suffered during the Crusades).</w:t>
      </w:r>
    </w:p>
    <w:p w:rsidR="00623CC0" w:rsidRPr="00623CC0" w:rsidRDefault="00623CC0" w:rsidP="00623CC0">
      <w:pPr>
        <w:pStyle w:val="NoSpacing"/>
      </w:pPr>
    </w:p>
    <w:p w:rsidR="00623CC0" w:rsidRPr="00623CC0" w:rsidRDefault="00623CC0" w:rsidP="00623CC0">
      <w:pPr>
        <w:pStyle w:val="NoSpacing"/>
      </w:pPr>
      <w:r w:rsidRPr="00623CC0">
        <w:t>While some people argue that shared values, apocalyptic belief, and covert missionary goals are the reasons behind the embrace of Israel by many Christians, my impression is that anti-Moslem prejudice is the primary factor. These Christians see the Israeli war of defense as a holy war against non-believers. This is unfortunate not only because Jews have zero interest in furthering a Christian agenda, but also the deepest wish of virtually every Israeli I have ever met is to live in peace with their Arab cousins.</w:t>
      </w:r>
    </w:p>
    <w:p w:rsidR="00623CC0" w:rsidRPr="00623CC0" w:rsidRDefault="00623CC0" w:rsidP="00623CC0">
      <w:pPr>
        <w:pStyle w:val="NoSpacing"/>
      </w:pPr>
    </w:p>
    <w:p w:rsidR="00623CC0" w:rsidRPr="00623CC0" w:rsidRDefault="00623CC0" w:rsidP="00623CC0">
      <w:pPr>
        <w:pStyle w:val="NoSpacing"/>
      </w:pPr>
      <w:r w:rsidRPr="00623CC0">
        <w:t>242 Views · View Upvoters</w:t>
      </w:r>
    </w:p>
    <w:p w:rsidR="00623CC0" w:rsidRPr="00623CC0" w:rsidRDefault="00623CC0" w:rsidP="00623CC0">
      <w:pPr>
        <w:pStyle w:val="NoSpacing"/>
      </w:pPr>
      <w:r w:rsidRPr="00623CC0">
        <w:t>Upvote6</w:t>
      </w:r>
    </w:p>
    <w:p w:rsidR="00623CC0" w:rsidRPr="00623CC0" w:rsidRDefault="00623CC0" w:rsidP="00623CC0">
      <w:pPr>
        <w:pStyle w:val="NoSpacing"/>
      </w:pPr>
    </w:p>
    <w:p w:rsidR="00623CC0" w:rsidRPr="00623CC0" w:rsidRDefault="00623CC0" w:rsidP="00623CC0">
      <w:pPr>
        <w:pStyle w:val="NoSpacing"/>
      </w:pPr>
      <w:r w:rsidRPr="00623CC0">
        <w:t>Owen Bartlett</w:t>
      </w:r>
    </w:p>
    <w:p w:rsidR="00623CC0" w:rsidRPr="00623CC0" w:rsidRDefault="00623CC0" w:rsidP="00623CC0">
      <w:pPr>
        <w:pStyle w:val="NoSpacing"/>
      </w:pPr>
      <w:r w:rsidRPr="00623CC0">
        <w:t>Owen Bartlett, Christian since 2014!</w:t>
      </w:r>
    </w:p>
    <w:p w:rsidR="00623CC0" w:rsidRPr="00623CC0" w:rsidRDefault="00623CC0" w:rsidP="00623CC0">
      <w:pPr>
        <w:pStyle w:val="NoSpacing"/>
      </w:pPr>
      <w:r w:rsidRPr="00623CC0">
        <w:t>Answered Jul 17, 2017</w:t>
      </w:r>
    </w:p>
    <w:p w:rsidR="00623CC0" w:rsidRPr="00623CC0" w:rsidRDefault="00623CC0" w:rsidP="00623CC0">
      <w:pPr>
        <w:pStyle w:val="NoSpacing"/>
      </w:pPr>
      <w:r w:rsidRPr="00623CC0">
        <w:t>There are a number of reasons.</w:t>
      </w:r>
    </w:p>
    <w:p w:rsidR="00623CC0" w:rsidRPr="00623CC0" w:rsidRDefault="00623CC0" w:rsidP="00623CC0">
      <w:pPr>
        <w:pStyle w:val="NoSpacing"/>
      </w:pPr>
    </w:p>
    <w:p w:rsidR="00623CC0" w:rsidRPr="00623CC0" w:rsidRDefault="00623CC0" w:rsidP="00623CC0">
      <w:pPr>
        <w:pStyle w:val="NoSpacing"/>
      </w:pPr>
      <w:r w:rsidRPr="00623CC0">
        <w:t>Blessings</w:t>
      </w:r>
    </w:p>
    <w:p w:rsidR="00623CC0" w:rsidRPr="00623CC0" w:rsidRDefault="00623CC0" w:rsidP="00623CC0">
      <w:pPr>
        <w:pStyle w:val="NoSpacing"/>
      </w:pPr>
    </w:p>
    <w:p w:rsidR="00623CC0" w:rsidRPr="00623CC0" w:rsidRDefault="00623CC0" w:rsidP="00623CC0">
      <w:pPr>
        <w:pStyle w:val="NoSpacing"/>
      </w:pPr>
      <w:r w:rsidRPr="00623CC0">
        <w:t>Firstly, some Christians believe that God blesses those who bless Israel, but curses those who curse Israel, shown in the quote:</w:t>
      </w:r>
    </w:p>
    <w:p w:rsidR="00623CC0" w:rsidRPr="00623CC0" w:rsidRDefault="00623CC0" w:rsidP="00623CC0">
      <w:pPr>
        <w:pStyle w:val="NoSpacing"/>
      </w:pPr>
    </w:p>
    <w:p w:rsidR="00623CC0" w:rsidRPr="00623CC0" w:rsidRDefault="00623CC0" w:rsidP="00623CC0">
      <w:pPr>
        <w:pStyle w:val="NoSpacing"/>
      </w:pPr>
      <w:r w:rsidRPr="00623CC0">
        <w:t>3 I will bless those who bless you,</w:t>
      </w:r>
    </w:p>
    <w:p w:rsidR="00623CC0" w:rsidRPr="00623CC0" w:rsidRDefault="00623CC0" w:rsidP="00623CC0">
      <w:pPr>
        <w:pStyle w:val="NoSpacing"/>
      </w:pPr>
      <w:r w:rsidRPr="00623CC0">
        <w:t xml:space="preserve"> and whoever curses you I will curse;</w:t>
      </w:r>
    </w:p>
    <w:p w:rsidR="00623CC0" w:rsidRPr="00623CC0" w:rsidRDefault="00623CC0" w:rsidP="00623CC0">
      <w:pPr>
        <w:pStyle w:val="NoSpacing"/>
      </w:pPr>
      <w:r w:rsidRPr="00623CC0">
        <w:t>and all peoples on earth</w:t>
      </w:r>
    </w:p>
    <w:p w:rsidR="00623CC0" w:rsidRPr="00623CC0" w:rsidRDefault="00623CC0" w:rsidP="00623CC0">
      <w:pPr>
        <w:pStyle w:val="NoSpacing"/>
      </w:pPr>
      <w:r w:rsidRPr="00623CC0">
        <w:t xml:space="preserve"> will be blessed through you.”[a] — Bible Gateway passage: Genesis 12:3 - New International Version</w:t>
      </w:r>
    </w:p>
    <w:p w:rsidR="00623CC0" w:rsidRPr="00623CC0" w:rsidRDefault="00623CC0" w:rsidP="00623CC0">
      <w:pPr>
        <w:pStyle w:val="NoSpacing"/>
      </w:pPr>
    </w:p>
    <w:p w:rsidR="00623CC0" w:rsidRPr="00623CC0" w:rsidRDefault="00623CC0" w:rsidP="00623CC0">
      <w:pPr>
        <w:pStyle w:val="NoSpacing"/>
      </w:pPr>
      <w:r w:rsidRPr="00623CC0">
        <w:t>They believe that if they bless Israel, they will inherit a blessing. To receive this blessing, they support Israel.</w:t>
      </w:r>
    </w:p>
    <w:p w:rsidR="00623CC0" w:rsidRPr="00623CC0" w:rsidRDefault="00623CC0" w:rsidP="00623CC0">
      <w:pPr>
        <w:pStyle w:val="NoSpacing"/>
      </w:pPr>
    </w:p>
    <w:p w:rsidR="00623CC0" w:rsidRPr="00623CC0" w:rsidRDefault="00623CC0" w:rsidP="00623CC0">
      <w:pPr>
        <w:pStyle w:val="NoSpacing"/>
      </w:pPr>
      <w:r w:rsidRPr="00623CC0">
        <w:t xml:space="preserve">God’s </w:t>
      </w:r>
      <w:proofErr w:type="spellStart"/>
      <w:r w:rsidRPr="00623CC0">
        <w:t>favour</w:t>
      </w:r>
      <w:proofErr w:type="spellEnd"/>
    </w:p>
    <w:p w:rsidR="00623CC0" w:rsidRPr="00623CC0" w:rsidRDefault="00623CC0" w:rsidP="00623CC0">
      <w:pPr>
        <w:pStyle w:val="NoSpacing"/>
      </w:pPr>
    </w:p>
    <w:p w:rsidR="00623CC0" w:rsidRPr="00623CC0" w:rsidRDefault="00623CC0" w:rsidP="00623CC0">
      <w:pPr>
        <w:pStyle w:val="NoSpacing"/>
      </w:pPr>
      <w:r w:rsidRPr="00623CC0">
        <w:t xml:space="preserve">Secondly, some Christians believe that God’s </w:t>
      </w:r>
      <w:proofErr w:type="spellStart"/>
      <w:r w:rsidRPr="00623CC0">
        <w:t>favour</w:t>
      </w:r>
      <w:proofErr w:type="spellEnd"/>
      <w:r w:rsidRPr="00623CC0">
        <w:t xml:space="preserve"> is on Israel.</w:t>
      </w:r>
    </w:p>
    <w:p w:rsidR="00623CC0" w:rsidRPr="00623CC0" w:rsidRDefault="00623CC0" w:rsidP="00623CC0">
      <w:pPr>
        <w:pStyle w:val="NoSpacing"/>
      </w:pPr>
    </w:p>
    <w:p w:rsidR="00623CC0" w:rsidRPr="00623CC0" w:rsidRDefault="00623CC0" w:rsidP="00623CC0">
      <w:pPr>
        <w:pStyle w:val="NoSpacing"/>
      </w:pPr>
      <w:r w:rsidRPr="00623CC0">
        <w:t>We see in the Bible that the Jews are God’s Chosen People and that Israel is their nation.</w:t>
      </w:r>
    </w:p>
    <w:p w:rsidR="00623CC0" w:rsidRPr="00623CC0" w:rsidRDefault="00623CC0" w:rsidP="00623CC0">
      <w:pPr>
        <w:pStyle w:val="NoSpacing"/>
      </w:pPr>
    </w:p>
    <w:p w:rsidR="00623CC0" w:rsidRPr="00623CC0" w:rsidRDefault="00623CC0" w:rsidP="00623CC0">
      <w:pPr>
        <w:pStyle w:val="NoSpacing"/>
      </w:pPr>
      <w:r w:rsidRPr="00623CC0">
        <w:t>We see God’s hand in the War of Independence, the Six Day War, and especially in the Yom Kippur War.</w:t>
      </w:r>
    </w:p>
    <w:p w:rsidR="00623CC0" w:rsidRPr="00623CC0" w:rsidRDefault="00623CC0" w:rsidP="00623CC0">
      <w:pPr>
        <w:pStyle w:val="NoSpacing"/>
      </w:pPr>
    </w:p>
    <w:p w:rsidR="00623CC0" w:rsidRPr="00623CC0" w:rsidRDefault="00623CC0" w:rsidP="00623CC0">
      <w:pPr>
        <w:pStyle w:val="NoSpacing"/>
      </w:pPr>
      <w:r w:rsidRPr="00623CC0">
        <w:t>End-Times Theology</w:t>
      </w:r>
    </w:p>
    <w:p w:rsidR="00623CC0" w:rsidRPr="00623CC0" w:rsidRDefault="00623CC0" w:rsidP="00623CC0">
      <w:pPr>
        <w:pStyle w:val="NoSpacing"/>
      </w:pPr>
    </w:p>
    <w:p w:rsidR="00623CC0" w:rsidRPr="00623CC0" w:rsidRDefault="00623CC0" w:rsidP="00623CC0">
      <w:pPr>
        <w:pStyle w:val="NoSpacing"/>
      </w:pPr>
      <w:r w:rsidRPr="00623CC0">
        <w:t>In the Bible, Israel is a nation during the end-times.</w:t>
      </w:r>
    </w:p>
    <w:p w:rsidR="00623CC0" w:rsidRPr="00623CC0" w:rsidRDefault="00623CC0" w:rsidP="00623CC0">
      <w:pPr>
        <w:pStyle w:val="NoSpacing"/>
      </w:pPr>
    </w:p>
    <w:p w:rsidR="00623CC0" w:rsidRPr="00623CC0" w:rsidRDefault="00623CC0" w:rsidP="00623CC0">
      <w:pPr>
        <w:pStyle w:val="NoSpacing"/>
      </w:pPr>
      <w:r w:rsidRPr="00623CC0">
        <w:t>Whilst some Christians accept this as fact, others believe that we should, therefore, support Israel so Jesus comes quicker.</w:t>
      </w:r>
    </w:p>
    <w:p w:rsidR="00623CC0" w:rsidRPr="00623CC0" w:rsidRDefault="00623CC0" w:rsidP="00623CC0">
      <w:pPr>
        <w:pStyle w:val="NoSpacing"/>
      </w:pPr>
    </w:p>
    <w:p w:rsidR="00623CC0" w:rsidRPr="00623CC0" w:rsidRDefault="00623CC0" w:rsidP="00623CC0">
      <w:pPr>
        <w:pStyle w:val="NoSpacing"/>
      </w:pPr>
      <w:r w:rsidRPr="00623CC0">
        <w:t>Myself</w:t>
      </w:r>
    </w:p>
    <w:p w:rsidR="00623CC0" w:rsidRPr="00623CC0" w:rsidRDefault="00623CC0" w:rsidP="00623CC0">
      <w:pPr>
        <w:pStyle w:val="NoSpacing"/>
      </w:pPr>
    </w:p>
    <w:p w:rsidR="00623CC0" w:rsidRPr="00623CC0" w:rsidRDefault="00623CC0" w:rsidP="00623CC0">
      <w:pPr>
        <w:pStyle w:val="NoSpacing"/>
      </w:pPr>
      <w:r w:rsidRPr="00623CC0">
        <w:t>I personally support Israel, as a Christian Zionist, for the second reason. As the Jewish people are God’s Chosen People, Christians should support Israel — their nation.</w:t>
      </w:r>
    </w:p>
    <w:p w:rsidR="00623CC0" w:rsidRPr="00623CC0" w:rsidRDefault="00623CC0" w:rsidP="00623CC0">
      <w:pPr>
        <w:pStyle w:val="NoSpacing"/>
      </w:pPr>
    </w:p>
    <w:p w:rsidR="00623CC0" w:rsidRPr="00623CC0" w:rsidRDefault="00623CC0" w:rsidP="00623CC0">
      <w:pPr>
        <w:pStyle w:val="NoSpacing"/>
      </w:pPr>
      <w:r w:rsidRPr="00623CC0">
        <w:t>168 Views · View Upvoters</w:t>
      </w:r>
    </w:p>
    <w:p w:rsidR="00623CC0" w:rsidRPr="00623CC0" w:rsidRDefault="00623CC0" w:rsidP="00623CC0">
      <w:pPr>
        <w:pStyle w:val="NoSpacing"/>
      </w:pPr>
      <w:r w:rsidRPr="00623CC0">
        <w:t>Upvote9</w:t>
      </w:r>
    </w:p>
    <w:p w:rsidR="00623CC0" w:rsidRPr="00623CC0" w:rsidRDefault="00623CC0" w:rsidP="00623CC0">
      <w:pPr>
        <w:pStyle w:val="NoSpacing"/>
      </w:pPr>
    </w:p>
    <w:p w:rsidR="00623CC0" w:rsidRPr="00623CC0" w:rsidRDefault="00623CC0" w:rsidP="00623CC0">
      <w:pPr>
        <w:pStyle w:val="NoSpacing"/>
      </w:pPr>
      <w:r w:rsidRPr="00623CC0">
        <w:t xml:space="preserve">Adam </w:t>
      </w:r>
      <w:proofErr w:type="spellStart"/>
      <w:r w:rsidRPr="00623CC0">
        <w:t>Shattock</w:t>
      </w:r>
      <w:proofErr w:type="spellEnd"/>
    </w:p>
    <w:p w:rsidR="00623CC0" w:rsidRPr="00623CC0" w:rsidRDefault="00623CC0" w:rsidP="00623CC0">
      <w:pPr>
        <w:pStyle w:val="NoSpacing"/>
      </w:pPr>
      <w:r w:rsidRPr="00623CC0">
        <w:t xml:space="preserve">Adam </w:t>
      </w:r>
      <w:proofErr w:type="spellStart"/>
      <w:r w:rsidRPr="00623CC0">
        <w:t>Shattock</w:t>
      </w:r>
      <w:proofErr w:type="spellEnd"/>
      <w:r w:rsidRPr="00623CC0">
        <w:t xml:space="preserve">, PhD </w:t>
      </w:r>
      <w:proofErr w:type="spellStart"/>
      <w:r w:rsidRPr="00623CC0">
        <w:t>Esch</w:t>
      </w:r>
      <w:proofErr w:type="spellEnd"/>
      <w:r w:rsidRPr="00623CC0">
        <w:t>. The Kingdom of Jesus Christ &amp; Revelation of Jesus, Private Research (2016)</w:t>
      </w:r>
    </w:p>
    <w:p w:rsidR="00623CC0" w:rsidRPr="00623CC0" w:rsidRDefault="00623CC0" w:rsidP="00623CC0">
      <w:pPr>
        <w:pStyle w:val="NoSpacing"/>
      </w:pPr>
      <w:r w:rsidRPr="00623CC0">
        <w:t>Answered Aug 9, 2017</w:t>
      </w:r>
    </w:p>
    <w:p w:rsidR="00623CC0" w:rsidRPr="00623CC0" w:rsidRDefault="00623CC0" w:rsidP="00623CC0">
      <w:pPr>
        <w:pStyle w:val="NoSpacing"/>
      </w:pPr>
      <w:r w:rsidRPr="00623CC0">
        <w:t>You clearly have not done an historical research on Israel or you'd know the answer.</w:t>
      </w:r>
    </w:p>
    <w:p w:rsidR="00623CC0" w:rsidRPr="00623CC0" w:rsidRDefault="00623CC0" w:rsidP="00623CC0">
      <w:pPr>
        <w:pStyle w:val="NoSpacing"/>
      </w:pPr>
    </w:p>
    <w:p w:rsidR="00623CC0" w:rsidRPr="00623CC0" w:rsidRDefault="00623CC0" w:rsidP="00623CC0">
      <w:pPr>
        <w:pStyle w:val="NoSpacing"/>
      </w:pPr>
      <w:r w:rsidRPr="00623CC0">
        <w:t xml:space="preserve">Palestine did not exist as a nation 2000 years ago. It was a name derived from the people who inhabited that place previously called Philistines, Canaanites and other tribes of pagan idol worshippers. Judeo- Christianity is </w:t>
      </w:r>
      <w:proofErr w:type="spellStart"/>
      <w:r w:rsidRPr="00623CC0">
        <w:t>favours</w:t>
      </w:r>
      <w:proofErr w:type="spellEnd"/>
      <w:r w:rsidRPr="00623CC0">
        <w:t xml:space="preserve"> forwards the restrain of the 12 tribes of Abraham.</w:t>
      </w:r>
    </w:p>
    <w:p w:rsidR="00623CC0" w:rsidRPr="00623CC0" w:rsidRDefault="00623CC0" w:rsidP="00623CC0">
      <w:pPr>
        <w:pStyle w:val="NoSpacing"/>
      </w:pPr>
    </w:p>
    <w:p w:rsidR="00623CC0" w:rsidRPr="00623CC0" w:rsidRDefault="00623CC0" w:rsidP="00623CC0">
      <w:pPr>
        <w:pStyle w:val="NoSpacing"/>
      </w:pPr>
      <w:r w:rsidRPr="00623CC0">
        <w:t>Arabs claim they are descendants of Abraham but that simply is not true. They are descendants of Lot and his 2 daughters. The men were both wealthy and often had conflicts over land. This has not changed to the current age!</w:t>
      </w:r>
    </w:p>
    <w:p w:rsidR="00623CC0" w:rsidRPr="00623CC0" w:rsidRDefault="00623CC0" w:rsidP="00623CC0">
      <w:pPr>
        <w:pStyle w:val="NoSpacing"/>
      </w:pPr>
    </w:p>
    <w:p w:rsidR="00623CC0" w:rsidRPr="00623CC0" w:rsidRDefault="00623CC0" w:rsidP="00623CC0">
      <w:pPr>
        <w:pStyle w:val="NoSpacing"/>
      </w:pPr>
      <w:r w:rsidRPr="00623CC0">
        <w:t>Abrahams descendants killed all the Philistines and took possession of their land nearly 3500 years ago. Since that time many other nations have exiled and killed the Jews, trying to possess the land of the Living God. Each then claimed they owned the lambs of the exiles which simply was not true nor ever was. Had the Philistines been e chilled into Syria then that might have been the case but it was not. The Philistines and all the other tribes were killed leaving the land without heir or successor except the invaders who were the Jews.</w:t>
      </w:r>
    </w:p>
    <w:p w:rsidR="00623CC0" w:rsidRPr="00623CC0" w:rsidRDefault="00623CC0" w:rsidP="00623CC0">
      <w:pPr>
        <w:pStyle w:val="NoSpacing"/>
      </w:pPr>
    </w:p>
    <w:p w:rsidR="00623CC0" w:rsidRPr="00623CC0" w:rsidRDefault="00623CC0" w:rsidP="00623CC0">
      <w:pPr>
        <w:pStyle w:val="NoSpacing"/>
      </w:pPr>
      <w:r w:rsidRPr="00623CC0">
        <w:t>NOBODY has any claim to the land of Israel except the Israelis in the absence of the previous owners who are all extinct.</w:t>
      </w:r>
    </w:p>
    <w:p w:rsidR="00623CC0" w:rsidRPr="00623CC0" w:rsidRDefault="00623CC0" w:rsidP="00623CC0">
      <w:pPr>
        <w:pStyle w:val="NoSpacing"/>
      </w:pPr>
    </w:p>
    <w:p w:rsidR="00623CC0" w:rsidRPr="00623CC0" w:rsidRDefault="00623CC0" w:rsidP="00623CC0">
      <w:pPr>
        <w:pStyle w:val="NoSpacing"/>
      </w:pPr>
      <w:r w:rsidRPr="00623CC0">
        <w:t>Nobody can be pro Philistine if the Philistines are extinct and therefore Palestine is a construct of imagination in memory of an extinct tribe now dead for over 3000 years.</w:t>
      </w:r>
    </w:p>
    <w:p w:rsidR="00623CC0" w:rsidRPr="00623CC0" w:rsidRDefault="00623CC0" w:rsidP="00623CC0">
      <w:pPr>
        <w:pStyle w:val="NoSpacing"/>
      </w:pPr>
    </w:p>
    <w:p w:rsidR="00623CC0" w:rsidRPr="00623CC0" w:rsidRDefault="00623CC0" w:rsidP="00623CC0">
      <w:pPr>
        <w:pStyle w:val="NoSpacing"/>
      </w:pPr>
      <w:r w:rsidRPr="00623CC0">
        <w:t>81 Views · View Upvoters · Answer requested by Vivian Tao</w:t>
      </w:r>
    </w:p>
    <w:p w:rsidR="00623CC0" w:rsidRPr="00623CC0" w:rsidRDefault="00623CC0" w:rsidP="00623CC0">
      <w:pPr>
        <w:pStyle w:val="NoSpacing"/>
      </w:pPr>
      <w:r w:rsidRPr="00623CC0">
        <w:t>Upvote4</w:t>
      </w:r>
    </w:p>
    <w:p w:rsidR="00623CC0" w:rsidRPr="00623CC0" w:rsidRDefault="00623CC0" w:rsidP="00623CC0">
      <w:pPr>
        <w:pStyle w:val="NoSpacing"/>
      </w:pPr>
    </w:p>
    <w:p w:rsidR="00623CC0" w:rsidRPr="00623CC0" w:rsidRDefault="00623CC0" w:rsidP="00623CC0">
      <w:pPr>
        <w:pStyle w:val="NoSpacing"/>
      </w:pPr>
      <w:proofErr w:type="spellStart"/>
      <w:r w:rsidRPr="00623CC0">
        <w:t>Riyad</w:t>
      </w:r>
      <w:proofErr w:type="spellEnd"/>
      <w:r w:rsidRPr="00623CC0">
        <w:t xml:space="preserve"> Al-</w:t>
      </w:r>
      <w:proofErr w:type="spellStart"/>
      <w:r w:rsidRPr="00623CC0">
        <w:t>Dughaither</w:t>
      </w:r>
      <w:proofErr w:type="spellEnd"/>
    </w:p>
    <w:p w:rsidR="00623CC0" w:rsidRPr="00623CC0" w:rsidRDefault="00623CC0" w:rsidP="00623CC0">
      <w:pPr>
        <w:pStyle w:val="NoSpacing"/>
      </w:pPr>
      <w:proofErr w:type="spellStart"/>
      <w:r w:rsidRPr="00623CC0">
        <w:t>Riyad</w:t>
      </w:r>
      <w:proofErr w:type="spellEnd"/>
      <w:r w:rsidRPr="00623CC0">
        <w:t xml:space="preserve"> Al-</w:t>
      </w:r>
      <w:proofErr w:type="spellStart"/>
      <w:r w:rsidRPr="00623CC0">
        <w:t>Dughaither</w:t>
      </w:r>
      <w:proofErr w:type="spellEnd"/>
      <w:r w:rsidRPr="00623CC0">
        <w:t>, former Analyst</w:t>
      </w:r>
    </w:p>
    <w:p w:rsidR="00623CC0" w:rsidRPr="00623CC0" w:rsidRDefault="00623CC0" w:rsidP="00623CC0">
      <w:pPr>
        <w:pStyle w:val="NoSpacing"/>
      </w:pPr>
      <w:r w:rsidRPr="00623CC0">
        <w:t>Answered Oct 30</w:t>
      </w:r>
    </w:p>
    <w:p w:rsidR="00623CC0" w:rsidRPr="00623CC0" w:rsidRDefault="00623CC0" w:rsidP="00623CC0">
      <w:pPr>
        <w:pStyle w:val="NoSpacing"/>
      </w:pPr>
      <w:r w:rsidRPr="00623CC0">
        <w:t xml:space="preserve">This is a rhetorical question that assumes all Christians in the world have been polled to determine their position. In fact, if you look at only the European populace alone (which includes mostly Christian citizens), where most Israeli support exists, in terms of number of countries, you will find that the governments support Israel, but most of the population supports Palestine, as is evidenced by polls, in these countries. This includes the UK and Germany for example, where the governments are quite pro-Israeli, but recent polls have shown a majority support recognizing a Palestinian state, which most Israelis consider a Pro-Palestinian, and Anti-Israeli stance. </w:t>
      </w:r>
    </w:p>
    <w:p w:rsidR="00623CC0" w:rsidRPr="00623CC0" w:rsidRDefault="00623CC0" w:rsidP="00623CC0">
      <w:pPr>
        <w:pStyle w:val="NoSpacing"/>
      </w:pPr>
      <w:r w:rsidRPr="00623CC0">
        <w:t>As to Christians in Latin America, Russia and Africa, you will find that their governments are a lot more likely to be pro-Palestinian or at least, neutral. I imagine the populations, if polled, would agree with their governments, if nothing else other than the fact that they view Israel, as an accomplice of ex-colonialist powers, such as the UK and France.</w:t>
      </w:r>
    </w:p>
    <w:p w:rsidR="00623CC0" w:rsidRPr="00623CC0" w:rsidRDefault="00623CC0" w:rsidP="00623CC0">
      <w:pPr>
        <w:pStyle w:val="NoSpacing"/>
      </w:pPr>
    </w:p>
    <w:p w:rsidR="00623CC0" w:rsidRPr="00623CC0" w:rsidRDefault="00623CC0" w:rsidP="00623CC0">
      <w:pPr>
        <w:pStyle w:val="NoSpacing"/>
      </w:pPr>
      <w:r w:rsidRPr="00623CC0">
        <w:t>124 Views · View Upvoters</w:t>
      </w:r>
    </w:p>
    <w:p w:rsidR="00623CC0" w:rsidRPr="00623CC0" w:rsidRDefault="00623CC0" w:rsidP="00623CC0">
      <w:pPr>
        <w:pStyle w:val="NoSpacing"/>
      </w:pPr>
      <w:r w:rsidRPr="00623CC0">
        <w:t>Upvote2</w:t>
      </w:r>
    </w:p>
    <w:p w:rsidR="00623CC0" w:rsidRPr="00623CC0" w:rsidRDefault="00623CC0" w:rsidP="00623CC0">
      <w:pPr>
        <w:pStyle w:val="NoSpacing"/>
      </w:pPr>
    </w:p>
    <w:p w:rsidR="00623CC0" w:rsidRPr="00623CC0" w:rsidRDefault="00623CC0" w:rsidP="00623CC0">
      <w:pPr>
        <w:pStyle w:val="NoSpacing"/>
      </w:pPr>
      <w:r w:rsidRPr="00623CC0">
        <w:t xml:space="preserve">Thomas </w:t>
      </w:r>
      <w:proofErr w:type="spellStart"/>
      <w:r w:rsidRPr="00623CC0">
        <w:t>Musselman</w:t>
      </w:r>
      <w:proofErr w:type="spellEnd"/>
    </w:p>
    <w:p w:rsidR="00623CC0" w:rsidRPr="00623CC0" w:rsidRDefault="00623CC0" w:rsidP="00623CC0">
      <w:pPr>
        <w:pStyle w:val="NoSpacing"/>
      </w:pPr>
      <w:r w:rsidRPr="00623CC0">
        <w:t xml:space="preserve">Thomas </w:t>
      </w:r>
      <w:proofErr w:type="spellStart"/>
      <w:r w:rsidRPr="00623CC0">
        <w:t>Musselman</w:t>
      </w:r>
      <w:proofErr w:type="spellEnd"/>
    </w:p>
    <w:p w:rsidR="00623CC0" w:rsidRPr="00623CC0" w:rsidRDefault="00623CC0" w:rsidP="00623CC0">
      <w:pPr>
        <w:pStyle w:val="NoSpacing"/>
      </w:pPr>
      <w:r w:rsidRPr="00623CC0">
        <w:t>Answered Jul 13, 2017</w:t>
      </w:r>
    </w:p>
    <w:p w:rsidR="00623CC0" w:rsidRPr="00623CC0" w:rsidRDefault="00623CC0" w:rsidP="00623CC0">
      <w:pPr>
        <w:pStyle w:val="NoSpacing"/>
      </w:pPr>
      <w:r w:rsidRPr="00623CC0">
        <w:t>Christianity is a type of Judaism. Jesus and all the apostles were Jewish. Jesus’ Resurrection occurred in a majority Jewish area and he died in Jewish Jerusalem.</w:t>
      </w:r>
    </w:p>
    <w:p w:rsidR="00623CC0" w:rsidRPr="00623CC0" w:rsidRDefault="00623CC0" w:rsidP="00623CC0">
      <w:pPr>
        <w:pStyle w:val="NoSpacing"/>
      </w:pPr>
    </w:p>
    <w:p w:rsidR="00623CC0" w:rsidRPr="00623CC0" w:rsidRDefault="00623CC0" w:rsidP="00623CC0">
      <w:pPr>
        <w:pStyle w:val="NoSpacing"/>
      </w:pPr>
      <w:r w:rsidRPr="00623CC0">
        <w:t>In addition while the King David hotel was blown up the memory most Christians are going to have of terrorism is of Palestinians intentionally killing civilian athletes, dumping a man in a wheelchair into the Mediterranean, etc.</w:t>
      </w:r>
    </w:p>
    <w:p w:rsidR="00623CC0" w:rsidRPr="00623CC0" w:rsidRDefault="00623CC0" w:rsidP="00623CC0">
      <w:pPr>
        <w:pStyle w:val="NoSpacing"/>
      </w:pPr>
    </w:p>
    <w:p w:rsidR="00623CC0" w:rsidRPr="00623CC0" w:rsidRDefault="00623CC0" w:rsidP="00623CC0">
      <w:pPr>
        <w:pStyle w:val="NoSpacing"/>
      </w:pPr>
      <w:r w:rsidRPr="00623CC0">
        <w:t>Whatever injustice there was in announcing a Jewish state in the 1940s Jews make up a majority of Israel now so democracy requires that it be allowed to set its own immigration laws; Germany and Ireland, e.g., allow Germans and Irish up to a certain number of generations move there.</w:t>
      </w:r>
    </w:p>
    <w:p w:rsidR="00623CC0" w:rsidRPr="00623CC0" w:rsidRDefault="00623CC0" w:rsidP="00623CC0">
      <w:pPr>
        <w:pStyle w:val="NoSpacing"/>
      </w:pPr>
    </w:p>
    <w:p w:rsidR="00623CC0" w:rsidRPr="00623CC0" w:rsidRDefault="00623CC0" w:rsidP="00623CC0">
      <w:pPr>
        <w:pStyle w:val="NoSpacing"/>
      </w:pPr>
      <w:r w:rsidRPr="00623CC0">
        <w:t>Palestine has the right to exist, but it is going to have to be alongside Israel, not instead of it. Palestinians are deluded if they think there is going to be a “return” to what is now Israel, and the sooner they admit it to themselves the better. Every year they have failed to do it has resulted in the loss of more land. Also the precise 1967 border will never be re-established; it will be a land swap of roughly equal acreage but not the same ones. The Palestinians are occupied because they won’t accept these simple truths; when they stop denying it they can negotiate a country of their own.</w:t>
      </w:r>
    </w:p>
    <w:p w:rsidR="00623CC0" w:rsidRPr="00623CC0" w:rsidRDefault="00623CC0" w:rsidP="00623CC0">
      <w:pPr>
        <w:pStyle w:val="NoSpacing"/>
      </w:pPr>
    </w:p>
    <w:p w:rsidR="00623CC0" w:rsidRPr="00623CC0" w:rsidRDefault="00623CC0" w:rsidP="00623CC0">
      <w:pPr>
        <w:pStyle w:val="NoSpacing"/>
      </w:pPr>
      <w:r w:rsidRPr="00623CC0">
        <w:lastRenderedPageBreak/>
        <w:t>151 Views · View Upvoters · Answer requested by Vivian Tao</w:t>
      </w:r>
    </w:p>
    <w:p w:rsidR="00623CC0" w:rsidRPr="00623CC0" w:rsidRDefault="00623CC0" w:rsidP="00623CC0">
      <w:pPr>
        <w:pStyle w:val="NoSpacing"/>
      </w:pPr>
      <w:r w:rsidRPr="00623CC0">
        <w:t>Upvote5</w:t>
      </w:r>
    </w:p>
    <w:p w:rsidR="00623CC0" w:rsidRDefault="00623CC0" w:rsidP="00623CC0">
      <w:pPr>
        <w:pStyle w:val="NoSpacing"/>
      </w:pPr>
    </w:p>
    <w:p w:rsidR="00A15B31" w:rsidRPr="00623CC0" w:rsidRDefault="00A15B31" w:rsidP="00623CC0">
      <w:pPr>
        <w:pStyle w:val="NoSpacing"/>
      </w:pPr>
    </w:p>
    <w:p w:rsidR="00623CC0" w:rsidRPr="00623CC0" w:rsidRDefault="00623CC0" w:rsidP="00623CC0">
      <w:pPr>
        <w:pStyle w:val="NoSpacing"/>
      </w:pPr>
      <w:r w:rsidRPr="00623CC0">
        <w:t>Benjamin Coen</w:t>
      </w:r>
    </w:p>
    <w:p w:rsidR="00623CC0" w:rsidRPr="00623CC0" w:rsidRDefault="00623CC0" w:rsidP="00623CC0">
      <w:pPr>
        <w:pStyle w:val="NoSpacing"/>
      </w:pPr>
      <w:r w:rsidRPr="00623CC0">
        <w:t>Benjamin Coen, Accepting nothing at face value; Studying everything out!!!</w:t>
      </w:r>
    </w:p>
    <w:p w:rsidR="00623CC0" w:rsidRPr="00623CC0" w:rsidRDefault="00623CC0" w:rsidP="00623CC0">
      <w:pPr>
        <w:pStyle w:val="NoSpacing"/>
      </w:pPr>
      <w:r w:rsidRPr="00623CC0">
        <w:t>Answered Aug 9, 2017</w:t>
      </w:r>
    </w:p>
    <w:p w:rsidR="00623CC0" w:rsidRPr="00623CC0" w:rsidRDefault="00623CC0" w:rsidP="00623CC0">
      <w:pPr>
        <w:pStyle w:val="NoSpacing"/>
      </w:pPr>
      <w:r w:rsidRPr="00623CC0">
        <w:t>Israel is still God’s chosen people. He picked them and only them. He established them as sole inhabitants of the land. How do Christians fit into that equation? When we accept Christ we spiritually become part of the family.</w:t>
      </w:r>
    </w:p>
    <w:p w:rsidR="00623CC0" w:rsidRPr="00623CC0" w:rsidRDefault="00623CC0" w:rsidP="00623CC0">
      <w:pPr>
        <w:pStyle w:val="NoSpacing"/>
      </w:pPr>
    </w:p>
    <w:p w:rsidR="00623CC0" w:rsidRPr="00623CC0" w:rsidRDefault="00623CC0" w:rsidP="00623CC0">
      <w:pPr>
        <w:pStyle w:val="NoSpacing"/>
      </w:pPr>
      <w:r w:rsidRPr="00623CC0">
        <w:t>17 If some of the branches have been broken off, and you, though a wild olive shoot, have been grafted in among the others and now share in the nourishing sap from the olive root, 18 do not consider yourself to be superior to those other branches. If you do, consider this: You do not support the root, but the root supports you. 19 You will say then, “Branches were broken off so that I could be grafted in.” 20 Granted. But they were broken off because of unbelief, and you stand by faith. Do not be arrogant, but tremble. 21 For if God did not spare the natural branches, he will not spare you either. Romans 11:17–21</w:t>
      </w:r>
    </w:p>
    <w:p w:rsidR="00623CC0" w:rsidRPr="00623CC0" w:rsidRDefault="00623CC0" w:rsidP="00623CC0">
      <w:pPr>
        <w:pStyle w:val="NoSpacing"/>
      </w:pPr>
    </w:p>
    <w:p w:rsidR="00623CC0" w:rsidRPr="00623CC0" w:rsidRDefault="00623CC0" w:rsidP="00623CC0">
      <w:pPr>
        <w:pStyle w:val="NoSpacing"/>
      </w:pPr>
      <w:r w:rsidRPr="00623CC0">
        <w:t>51 Views · View Upvoters</w:t>
      </w:r>
    </w:p>
    <w:p w:rsidR="00623CC0" w:rsidRPr="00623CC0" w:rsidRDefault="00623CC0" w:rsidP="00623CC0">
      <w:pPr>
        <w:pStyle w:val="NoSpacing"/>
      </w:pPr>
      <w:r w:rsidRPr="00623CC0">
        <w:t>Upvote1</w:t>
      </w:r>
    </w:p>
    <w:p w:rsidR="00623CC0" w:rsidRPr="00623CC0" w:rsidRDefault="00623CC0" w:rsidP="00623CC0">
      <w:pPr>
        <w:pStyle w:val="NoSpacing"/>
      </w:pPr>
    </w:p>
    <w:p w:rsidR="00623CC0" w:rsidRPr="00623CC0" w:rsidRDefault="00623CC0" w:rsidP="00623CC0">
      <w:pPr>
        <w:pStyle w:val="NoSpacing"/>
      </w:pPr>
      <w:r w:rsidRPr="00623CC0">
        <w:t>Jerry Mc Kenna</w:t>
      </w:r>
    </w:p>
    <w:p w:rsidR="00623CC0" w:rsidRPr="00623CC0" w:rsidRDefault="00623CC0" w:rsidP="00623CC0">
      <w:pPr>
        <w:pStyle w:val="NoSpacing"/>
      </w:pPr>
      <w:r w:rsidRPr="00623CC0">
        <w:t>Jerry Mc Kenna, I have voted in the US since 1972</w:t>
      </w:r>
    </w:p>
    <w:p w:rsidR="00623CC0" w:rsidRPr="00623CC0" w:rsidRDefault="00623CC0" w:rsidP="00623CC0">
      <w:pPr>
        <w:pStyle w:val="NoSpacing"/>
      </w:pPr>
      <w:r w:rsidRPr="00623CC0">
        <w:t>Answered Aug 8, 2017</w:t>
      </w:r>
    </w:p>
    <w:p w:rsidR="00623CC0" w:rsidRPr="00623CC0" w:rsidRDefault="00623CC0" w:rsidP="00623CC0">
      <w:pPr>
        <w:pStyle w:val="NoSpacing"/>
      </w:pPr>
      <w:r w:rsidRPr="00623CC0">
        <w:t>The Palestinian leaders, many of whom in the early years were Christian, seemed determined to anger others in the West, especially Americans, most of whom are Christian. One can add into that those who have some weird idea of a second coming, but I don’t think that is as important as the actions of Palestinians themselves.</w:t>
      </w:r>
    </w:p>
    <w:p w:rsidR="00623CC0" w:rsidRPr="00623CC0" w:rsidRDefault="00623CC0" w:rsidP="00623CC0">
      <w:pPr>
        <w:pStyle w:val="NoSpacing"/>
      </w:pPr>
    </w:p>
    <w:p w:rsidR="00623CC0" w:rsidRPr="00623CC0" w:rsidRDefault="00623CC0" w:rsidP="00623CC0">
      <w:pPr>
        <w:pStyle w:val="NoSpacing"/>
      </w:pPr>
      <w:r w:rsidRPr="00623CC0">
        <w:t>44 Views · View Upvoters</w:t>
      </w:r>
    </w:p>
    <w:p w:rsidR="00623CC0" w:rsidRPr="00623CC0" w:rsidRDefault="00623CC0" w:rsidP="00623CC0">
      <w:pPr>
        <w:pStyle w:val="NoSpacing"/>
      </w:pPr>
      <w:r w:rsidRPr="00623CC0">
        <w:t>Upvote1</w:t>
      </w:r>
    </w:p>
    <w:p w:rsidR="00623CC0" w:rsidRPr="00623CC0" w:rsidRDefault="00623CC0" w:rsidP="00623CC0">
      <w:pPr>
        <w:pStyle w:val="NoSpacing"/>
      </w:pPr>
    </w:p>
    <w:p w:rsidR="00623CC0" w:rsidRPr="00623CC0" w:rsidRDefault="00623CC0" w:rsidP="00623CC0">
      <w:pPr>
        <w:pStyle w:val="NoSpacing"/>
      </w:pPr>
      <w:r w:rsidRPr="00623CC0">
        <w:t>Justine Saracen</w:t>
      </w:r>
    </w:p>
    <w:p w:rsidR="00623CC0" w:rsidRPr="00623CC0" w:rsidRDefault="00623CC0" w:rsidP="00623CC0">
      <w:pPr>
        <w:pStyle w:val="NoSpacing"/>
      </w:pPr>
      <w:r w:rsidRPr="00623CC0">
        <w:t>Justine Saracen, Fiction Writer</w:t>
      </w:r>
    </w:p>
    <w:p w:rsidR="00623CC0" w:rsidRPr="00623CC0" w:rsidRDefault="00623CC0" w:rsidP="00623CC0">
      <w:pPr>
        <w:pStyle w:val="NoSpacing"/>
      </w:pPr>
      <w:r w:rsidRPr="00623CC0">
        <w:t>Answered Jan 18</w:t>
      </w:r>
    </w:p>
    <w:p w:rsidR="00623CC0" w:rsidRPr="00623CC0" w:rsidRDefault="00623CC0" w:rsidP="00623CC0">
      <w:pPr>
        <w:pStyle w:val="NoSpacing"/>
      </w:pPr>
      <w:r w:rsidRPr="00623CC0">
        <w:t>Americans (of all religions) are pro-Israel in no small measure because of Hollywood. The film Exodus was propaganda on steroids and gave an enormous impetus to the myth of Israeli heroism that lasted for decades. Since then, Hollywood has produced a Holocaust movie about every five years , and in between those, it gives us Arab terrorism movies. Americans tend to lump all Arabs/Muslims together, so that whatever crimes Arabs commit anywhere, or whatever conflict the US engages in against an Arab country, also taints Americans’ view of Palestinians (although many Palestinians are Christian).</w:t>
      </w:r>
    </w:p>
    <w:p w:rsidR="00623CC0" w:rsidRPr="00623CC0" w:rsidRDefault="00623CC0" w:rsidP="00623CC0">
      <w:pPr>
        <w:pStyle w:val="NoSpacing"/>
      </w:pPr>
    </w:p>
    <w:p w:rsidR="00623CC0" w:rsidRPr="00623CC0" w:rsidRDefault="00623CC0" w:rsidP="00623CC0">
      <w:pPr>
        <w:pStyle w:val="NoSpacing"/>
      </w:pPr>
      <w:r w:rsidRPr="00623CC0">
        <w:t>There is no Palestinian movie industry, or Palestinian Washington lobby, or Palestinian media empire. And Whenever anyone criticizes Israel (even when the critics are Israeli!) the outcry “Antisemitism” goes out and we are reminded once again of the holocaust.</w:t>
      </w:r>
    </w:p>
    <w:p w:rsidR="00623CC0" w:rsidRPr="00623CC0" w:rsidRDefault="00623CC0" w:rsidP="00623CC0">
      <w:pPr>
        <w:pStyle w:val="NoSpacing"/>
      </w:pPr>
    </w:p>
    <w:p w:rsidR="00623CC0" w:rsidRPr="00623CC0" w:rsidRDefault="00623CC0" w:rsidP="00623CC0">
      <w:pPr>
        <w:pStyle w:val="NoSpacing"/>
      </w:pPr>
      <w:r w:rsidRPr="00623CC0">
        <w:t>34 Views · View Upvoters</w:t>
      </w:r>
    </w:p>
    <w:p w:rsidR="00623CC0" w:rsidRPr="00623CC0" w:rsidRDefault="00623CC0" w:rsidP="00623CC0">
      <w:pPr>
        <w:pStyle w:val="NoSpacing"/>
      </w:pPr>
      <w:r w:rsidRPr="00623CC0">
        <w:t>Upvote1</w:t>
      </w:r>
    </w:p>
    <w:p w:rsidR="00623CC0" w:rsidRPr="00623CC0" w:rsidRDefault="00623CC0" w:rsidP="00623CC0">
      <w:pPr>
        <w:pStyle w:val="NoSpacing"/>
      </w:pPr>
    </w:p>
    <w:p w:rsidR="00623CC0" w:rsidRPr="00623CC0" w:rsidRDefault="00623CC0" w:rsidP="00623CC0">
      <w:pPr>
        <w:pStyle w:val="NoSpacing"/>
      </w:pPr>
      <w:r w:rsidRPr="00623CC0">
        <w:t>Margaret Schlegel</w:t>
      </w:r>
    </w:p>
    <w:p w:rsidR="00623CC0" w:rsidRPr="00623CC0" w:rsidRDefault="00623CC0" w:rsidP="00623CC0">
      <w:pPr>
        <w:pStyle w:val="NoSpacing"/>
      </w:pPr>
      <w:r w:rsidRPr="00623CC0">
        <w:t>Margaret Schlegel</w:t>
      </w:r>
    </w:p>
    <w:p w:rsidR="00623CC0" w:rsidRPr="00623CC0" w:rsidRDefault="00623CC0" w:rsidP="00623CC0">
      <w:pPr>
        <w:pStyle w:val="NoSpacing"/>
      </w:pPr>
      <w:r w:rsidRPr="00623CC0">
        <w:t>Answered Aug 14, 2017</w:t>
      </w:r>
    </w:p>
    <w:p w:rsidR="00623CC0" w:rsidRPr="00623CC0" w:rsidRDefault="00623CC0" w:rsidP="00623CC0">
      <w:pPr>
        <w:pStyle w:val="NoSpacing"/>
      </w:pPr>
      <w:r w:rsidRPr="00623CC0">
        <w:t xml:space="preserve">Well, here's my humble answer:. Because God originally gave the land to Israel for </w:t>
      </w:r>
      <w:proofErr w:type="spellStart"/>
      <w:r w:rsidRPr="00623CC0">
        <w:t>a</w:t>
      </w:r>
      <w:proofErr w:type="spellEnd"/>
      <w:r w:rsidRPr="00623CC0">
        <w:t xml:space="preserve"> inheritance forever. The Israelites then we're told to remove those living in that area (Philistines, Canaanites, etc.,) and then Is ruled hundreds and hundreds (thousands) of years until they were broken up and taken over by Babylon. Even then, some remained in Israel and Judea ( to hold their place?). After 70 years in exile, most Jews returned and started rebuilding. Regardless of what people say, God gave the land to Israel forever. Just some being pushed off their land for </w:t>
      </w:r>
      <w:proofErr w:type="spellStart"/>
      <w:r w:rsidRPr="00623CC0">
        <w:t>awhile</w:t>
      </w:r>
      <w:proofErr w:type="spellEnd"/>
      <w:r w:rsidRPr="00623CC0">
        <w:t xml:space="preserve"> doesn't change the fact. (Also note, the Philistines and the Palestinians are not the same. Palestinians we're not even around when God gave the land to the Jews!)</w:t>
      </w:r>
    </w:p>
    <w:p w:rsidR="00623CC0" w:rsidRPr="00623CC0" w:rsidRDefault="00623CC0" w:rsidP="00623CC0">
      <w:pPr>
        <w:pStyle w:val="NoSpacing"/>
      </w:pPr>
    </w:p>
    <w:p w:rsidR="00623CC0" w:rsidRPr="00623CC0" w:rsidRDefault="00623CC0" w:rsidP="00623CC0">
      <w:pPr>
        <w:pStyle w:val="NoSpacing"/>
      </w:pPr>
      <w:r w:rsidRPr="00623CC0">
        <w:t>All this hullabaloo about it belonging to the Muslims or the Palestinians is just hot air. And God will protect His People no matter who comes against them.</w:t>
      </w:r>
    </w:p>
    <w:p w:rsidR="00623CC0" w:rsidRPr="00623CC0" w:rsidRDefault="00623CC0" w:rsidP="00623CC0">
      <w:pPr>
        <w:pStyle w:val="NoSpacing"/>
      </w:pPr>
    </w:p>
    <w:p w:rsidR="00623CC0" w:rsidRPr="00623CC0" w:rsidRDefault="00623CC0" w:rsidP="00623CC0">
      <w:pPr>
        <w:pStyle w:val="NoSpacing"/>
      </w:pPr>
      <w:r w:rsidRPr="00623CC0">
        <w:t>That is why so many Christians are pro-Israel, because we're both connected with the Most High God…</w:t>
      </w:r>
    </w:p>
    <w:p w:rsidR="00623CC0" w:rsidRPr="00623CC0" w:rsidRDefault="00623CC0" w:rsidP="00623CC0">
      <w:pPr>
        <w:pStyle w:val="NoSpacing"/>
      </w:pPr>
    </w:p>
    <w:p w:rsidR="00623CC0" w:rsidRPr="00623CC0" w:rsidRDefault="00623CC0" w:rsidP="00623CC0">
      <w:pPr>
        <w:pStyle w:val="NoSpacing"/>
      </w:pPr>
      <w:r w:rsidRPr="00623CC0">
        <w:t>49 Views · View Upvoters</w:t>
      </w:r>
    </w:p>
    <w:p w:rsidR="00623CC0" w:rsidRPr="00623CC0" w:rsidRDefault="00623CC0" w:rsidP="00623CC0">
      <w:pPr>
        <w:pStyle w:val="NoSpacing"/>
      </w:pPr>
      <w:r w:rsidRPr="00623CC0">
        <w:t>Upvote2</w:t>
      </w:r>
    </w:p>
    <w:p w:rsidR="00623CC0" w:rsidRPr="00623CC0" w:rsidRDefault="00623CC0" w:rsidP="00623CC0">
      <w:pPr>
        <w:pStyle w:val="NoSpacing"/>
      </w:pPr>
    </w:p>
    <w:p w:rsidR="00623CC0" w:rsidRPr="00623CC0" w:rsidRDefault="00623CC0" w:rsidP="00623CC0">
      <w:pPr>
        <w:pStyle w:val="NoSpacing"/>
      </w:pPr>
    </w:p>
    <w:p w:rsidR="00623CC0" w:rsidRPr="00623CC0" w:rsidRDefault="00623CC0" w:rsidP="00623CC0">
      <w:pPr>
        <w:pStyle w:val="NoSpacing"/>
      </w:pPr>
      <w:proofErr w:type="spellStart"/>
      <w:r w:rsidRPr="00623CC0">
        <w:t>Lucha</w:t>
      </w:r>
      <w:proofErr w:type="spellEnd"/>
      <w:r w:rsidRPr="00623CC0">
        <w:t xml:space="preserve"> </w:t>
      </w:r>
      <w:proofErr w:type="spellStart"/>
      <w:r w:rsidRPr="00623CC0">
        <w:t>Tijuanera</w:t>
      </w:r>
      <w:proofErr w:type="spellEnd"/>
    </w:p>
    <w:p w:rsidR="00623CC0" w:rsidRPr="00623CC0" w:rsidRDefault="00623CC0" w:rsidP="00623CC0">
      <w:pPr>
        <w:pStyle w:val="NoSpacing"/>
      </w:pPr>
      <w:proofErr w:type="spellStart"/>
      <w:r w:rsidRPr="00623CC0">
        <w:t>Lucha</w:t>
      </w:r>
      <w:proofErr w:type="spellEnd"/>
      <w:r w:rsidRPr="00623CC0">
        <w:t xml:space="preserve"> </w:t>
      </w:r>
      <w:proofErr w:type="spellStart"/>
      <w:r w:rsidRPr="00623CC0">
        <w:t>Tijuanera</w:t>
      </w:r>
      <w:proofErr w:type="spellEnd"/>
    </w:p>
    <w:p w:rsidR="00623CC0" w:rsidRPr="00623CC0" w:rsidRDefault="00623CC0" w:rsidP="00623CC0">
      <w:pPr>
        <w:pStyle w:val="NoSpacing"/>
      </w:pPr>
      <w:r w:rsidRPr="00623CC0">
        <w:t>Answered Jul 13, 2017</w:t>
      </w:r>
    </w:p>
    <w:p w:rsidR="00623CC0" w:rsidRPr="00623CC0" w:rsidRDefault="00623CC0" w:rsidP="00623CC0">
      <w:pPr>
        <w:pStyle w:val="NoSpacing"/>
      </w:pPr>
      <w:r w:rsidRPr="00623CC0">
        <w:t>Several times Israel is blessed by God.</w:t>
      </w:r>
    </w:p>
    <w:p w:rsidR="00623CC0" w:rsidRPr="00623CC0" w:rsidRDefault="00623CC0" w:rsidP="00623CC0">
      <w:pPr>
        <w:pStyle w:val="NoSpacing"/>
      </w:pPr>
    </w:p>
    <w:p w:rsidR="00623CC0" w:rsidRPr="00623CC0" w:rsidRDefault="00623CC0" w:rsidP="00623CC0">
      <w:pPr>
        <w:pStyle w:val="NoSpacing"/>
      </w:pPr>
      <w:r w:rsidRPr="00623CC0">
        <w:t>5How goodly are thy tents, O Jacob, and thy tabernacles, O Israel!</w:t>
      </w:r>
    </w:p>
    <w:p w:rsidR="00623CC0" w:rsidRPr="00623CC0" w:rsidRDefault="00623CC0" w:rsidP="00623CC0">
      <w:pPr>
        <w:pStyle w:val="NoSpacing"/>
      </w:pPr>
    </w:p>
    <w:p w:rsidR="00623CC0" w:rsidRPr="00623CC0" w:rsidRDefault="00623CC0" w:rsidP="00623CC0">
      <w:pPr>
        <w:pStyle w:val="NoSpacing"/>
      </w:pPr>
      <w:r w:rsidRPr="00623CC0">
        <w:t xml:space="preserve">6As the valleys are they spread forth, as gardens by the river's side, as the trees of </w:t>
      </w:r>
      <w:proofErr w:type="spellStart"/>
      <w:r w:rsidRPr="00623CC0">
        <w:t>lign</w:t>
      </w:r>
      <w:proofErr w:type="spellEnd"/>
      <w:r w:rsidRPr="00623CC0">
        <w:t xml:space="preserve"> aloes which the LORD hath planted, and as cedar trees beside the waters.</w:t>
      </w:r>
    </w:p>
    <w:p w:rsidR="00623CC0" w:rsidRPr="00623CC0" w:rsidRDefault="00623CC0" w:rsidP="00623CC0">
      <w:pPr>
        <w:pStyle w:val="NoSpacing"/>
      </w:pPr>
    </w:p>
    <w:p w:rsidR="00623CC0" w:rsidRPr="00623CC0" w:rsidRDefault="00623CC0" w:rsidP="00623CC0">
      <w:pPr>
        <w:pStyle w:val="NoSpacing"/>
      </w:pPr>
      <w:r w:rsidRPr="00623CC0">
        <w:t xml:space="preserve">7He shall pour the water out of his buckets, and his seed shall be in many waters, and his king shall be higher than </w:t>
      </w:r>
      <w:proofErr w:type="spellStart"/>
      <w:r w:rsidRPr="00623CC0">
        <w:t>Agag</w:t>
      </w:r>
      <w:proofErr w:type="spellEnd"/>
      <w:r w:rsidRPr="00623CC0">
        <w:t>, and his kingdom shall be exalted.</w:t>
      </w:r>
    </w:p>
    <w:p w:rsidR="00623CC0" w:rsidRPr="00623CC0" w:rsidRDefault="00623CC0" w:rsidP="00623CC0">
      <w:pPr>
        <w:pStyle w:val="NoSpacing"/>
      </w:pPr>
    </w:p>
    <w:p w:rsidR="00623CC0" w:rsidRPr="00623CC0" w:rsidRDefault="00623CC0" w:rsidP="00623CC0">
      <w:pPr>
        <w:pStyle w:val="NoSpacing"/>
      </w:pPr>
      <w:r w:rsidRPr="00623CC0">
        <w:t>8God brought him forth out of Egypt; he hath as it were the strength of an unicorn: he shall eat up the nations his enemies, and shall break their bones, and pierce them through with his arrows.</w:t>
      </w:r>
    </w:p>
    <w:p w:rsidR="00623CC0" w:rsidRPr="00623CC0" w:rsidRDefault="00623CC0" w:rsidP="00623CC0">
      <w:pPr>
        <w:pStyle w:val="NoSpacing"/>
      </w:pPr>
    </w:p>
    <w:p w:rsidR="00623CC0" w:rsidRPr="00623CC0" w:rsidRDefault="00623CC0" w:rsidP="00623CC0">
      <w:pPr>
        <w:pStyle w:val="NoSpacing"/>
      </w:pPr>
      <w:r w:rsidRPr="00623CC0">
        <w:t xml:space="preserve">9He couched, he lay down as a lion, and as a great lion: who shall stir him up? Blessed is he that </w:t>
      </w:r>
      <w:proofErr w:type="spellStart"/>
      <w:r w:rsidRPr="00623CC0">
        <w:t>blesseth</w:t>
      </w:r>
      <w:proofErr w:type="spellEnd"/>
      <w:r w:rsidRPr="00623CC0">
        <w:t xml:space="preserve"> thee, and cursed is he that </w:t>
      </w:r>
      <w:proofErr w:type="spellStart"/>
      <w:r w:rsidRPr="00623CC0">
        <w:t>curseth</w:t>
      </w:r>
      <w:proofErr w:type="spellEnd"/>
      <w:r w:rsidRPr="00623CC0">
        <w:t xml:space="preserve"> thee.</w:t>
      </w:r>
    </w:p>
    <w:p w:rsidR="00623CC0" w:rsidRPr="00623CC0" w:rsidRDefault="00623CC0" w:rsidP="00623CC0">
      <w:pPr>
        <w:pStyle w:val="NoSpacing"/>
      </w:pPr>
    </w:p>
    <w:p w:rsidR="00623CC0" w:rsidRPr="00623CC0" w:rsidRDefault="00623CC0" w:rsidP="00623CC0">
      <w:pPr>
        <w:pStyle w:val="NoSpacing"/>
      </w:pPr>
      <w:r w:rsidRPr="00623CC0">
        <w:t>(Numbers 24:5–9)</w:t>
      </w:r>
    </w:p>
    <w:p w:rsidR="00623CC0" w:rsidRPr="00623CC0" w:rsidRDefault="00623CC0" w:rsidP="00623CC0">
      <w:pPr>
        <w:pStyle w:val="NoSpacing"/>
      </w:pPr>
    </w:p>
    <w:p w:rsidR="00623CC0" w:rsidRPr="00623CC0" w:rsidRDefault="00623CC0" w:rsidP="00623CC0">
      <w:pPr>
        <w:pStyle w:val="NoSpacing"/>
      </w:pPr>
      <w:r w:rsidRPr="00623CC0">
        <w:lastRenderedPageBreak/>
        <w:t>———-</w:t>
      </w:r>
    </w:p>
    <w:p w:rsidR="00623CC0" w:rsidRPr="00623CC0" w:rsidRDefault="00623CC0" w:rsidP="00623CC0">
      <w:pPr>
        <w:pStyle w:val="NoSpacing"/>
      </w:pPr>
    </w:p>
    <w:p w:rsidR="00623CC0" w:rsidRPr="00623CC0" w:rsidRDefault="00623CC0" w:rsidP="00623CC0">
      <w:pPr>
        <w:pStyle w:val="NoSpacing"/>
      </w:pPr>
      <w:r w:rsidRPr="00623CC0">
        <w:t>Notice the blessing or curse in Numbers 24:9</w:t>
      </w:r>
    </w:p>
    <w:p w:rsidR="00623CC0" w:rsidRPr="00623CC0" w:rsidRDefault="00623CC0" w:rsidP="00623CC0">
      <w:pPr>
        <w:pStyle w:val="NoSpacing"/>
      </w:pPr>
    </w:p>
    <w:p w:rsidR="00623CC0" w:rsidRPr="00623CC0" w:rsidRDefault="00623CC0" w:rsidP="00623CC0">
      <w:pPr>
        <w:pStyle w:val="NoSpacing"/>
      </w:pPr>
      <w:r w:rsidRPr="00623CC0">
        <w:t>Christians know this. That is why are pro-Israel.</w:t>
      </w:r>
    </w:p>
    <w:p w:rsidR="00623CC0" w:rsidRPr="00623CC0" w:rsidRDefault="00623CC0" w:rsidP="00623CC0">
      <w:pPr>
        <w:pStyle w:val="NoSpacing"/>
      </w:pPr>
    </w:p>
    <w:p w:rsidR="00623CC0" w:rsidRPr="00623CC0" w:rsidRDefault="00623CC0" w:rsidP="00623CC0">
      <w:pPr>
        <w:pStyle w:val="NoSpacing"/>
      </w:pPr>
      <w:proofErr w:type="spellStart"/>
      <w:r w:rsidRPr="00623CC0">
        <w:t>Bedides</w:t>
      </w:r>
      <w:proofErr w:type="spellEnd"/>
      <w:r w:rsidRPr="00623CC0">
        <w:t xml:space="preserve"> God gave them the Land of </w:t>
      </w:r>
      <w:proofErr w:type="spellStart"/>
      <w:r w:rsidRPr="00623CC0">
        <w:t>Cannan</w:t>
      </w:r>
      <w:proofErr w:type="spellEnd"/>
      <w:r w:rsidRPr="00623CC0">
        <w:t xml:space="preserve"> to Israel forever, it is theirs.</w:t>
      </w:r>
    </w:p>
    <w:p w:rsidR="00623CC0" w:rsidRPr="00623CC0" w:rsidRDefault="00623CC0" w:rsidP="00623CC0">
      <w:pPr>
        <w:pStyle w:val="NoSpacing"/>
      </w:pPr>
    </w:p>
    <w:p w:rsidR="00623CC0" w:rsidRPr="00623CC0" w:rsidRDefault="00623CC0" w:rsidP="00623CC0">
      <w:pPr>
        <w:pStyle w:val="NoSpacing"/>
      </w:pPr>
      <w:r w:rsidRPr="00623CC0">
        <w:t xml:space="preserve">Moses the </w:t>
      </w:r>
      <w:proofErr w:type="spellStart"/>
      <w:r w:rsidRPr="00623CC0">
        <w:t>Israelie</w:t>
      </w:r>
      <w:proofErr w:type="spellEnd"/>
      <w:r w:rsidRPr="00623CC0">
        <w:t xml:space="preserve"> speaking:</w:t>
      </w:r>
    </w:p>
    <w:p w:rsidR="00623CC0" w:rsidRPr="00623CC0" w:rsidRDefault="00623CC0" w:rsidP="00623CC0">
      <w:pPr>
        <w:pStyle w:val="NoSpacing"/>
      </w:pPr>
    </w:p>
    <w:p w:rsidR="00623CC0" w:rsidRPr="00623CC0" w:rsidRDefault="00623CC0" w:rsidP="00623CC0">
      <w:pPr>
        <w:pStyle w:val="NoSpacing"/>
      </w:pPr>
      <w:r w:rsidRPr="00623CC0">
        <w:t xml:space="preserve">13Remember Abraham, Isaac, and Israel, thy servants, to whom thou </w:t>
      </w:r>
      <w:proofErr w:type="spellStart"/>
      <w:r w:rsidRPr="00623CC0">
        <w:t>swarest</w:t>
      </w:r>
      <w:proofErr w:type="spellEnd"/>
      <w:r w:rsidRPr="00623CC0">
        <w:t xml:space="preserve"> by thine own self, and </w:t>
      </w:r>
      <w:proofErr w:type="spellStart"/>
      <w:r w:rsidRPr="00623CC0">
        <w:t>saidst</w:t>
      </w:r>
      <w:proofErr w:type="spellEnd"/>
      <w:r w:rsidRPr="00623CC0">
        <w:t xml:space="preserve"> unto them, I will multiply your seed as the stars of heaven, and all this land that I have spoken of will I give unto your seed, and they shall inherit it </w:t>
      </w:r>
      <w:proofErr w:type="spellStart"/>
      <w:r w:rsidRPr="00623CC0">
        <w:t>for ever</w:t>
      </w:r>
      <w:proofErr w:type="spellEnd"/>
      <w:r w:rsidRPr="00623CC0">
        <w:t>. (Exodus 32:13) KJV BIBLE</w:t>
      </w:r>
    </w:p>
    <w:p w:rsidR="00623CC0" w:rsidRPr="00623CC0" w:rsidRDefault="00623CC0" w:rsidP="00623CC0">
      <w:pPr>
        <w:pStyle w:val="NoSpacing"/>
      </w:pPr>
    </w:p>
    <w:p w:rsidR="00623CC0" w:rsidRPr="00623CC0" w:rsidRDefault="00623CC0" w:rsidP="00623CC0">
      <w:pPr>
        <w:pStyle w:val="NoSpacing"/>
      </w:pPr>
      <w:r w:rsidRPr="00623CC0">
        <w:t>98 Views · View Upvoters · Answer requested by Vivian Tao</w:t>
      </w:r>
    </w:p>
    <w:p w:rsidR="00623CC0" w:rsidRPr="00623CC0" w:rsidRDefault="00623CC0" w:rsidP="00623CC0">
      <w:pPr>
        <w:pStyle w:val="NoSpacing"/>
      </w:pPr>
      <w:r w:rsidRPr="00623CC0">
        <w:t>Upvote2</w:t>
      </w:r>
    </w:p>
    <w:p w:rsidR="00A15B31" w:rsidRDefault="00A15B31" w:rsidP="00623CC0">
      <w:pPr>
        <w:pStyle w:val="NoSpacing"/>
      </w:pPr>
    </w:p>
    <w:p w:rsidR="00623CC0" w:rsidRPr="00623CC0" w:rsidRDefault="00623CC0" w:rsidP="00623CC0">
      <w:pPr>
        <w:pStyle w:val="NoSpacing"/>
      </w:pPr>
      <w:r w:rsidRPr="00623CC0">
        <w:t>Carole Hawkins Humble</w:t>
      </w:r>
    </w:p>
    <w:p w:rsidR="00623CC0" w:rsidRPr="00623CC0" w:rsidRDefault="00623CC0" w:rsidP="00623CC0">
      <w:pPr>
        <w:pStyle w:val="NoSpacing"/>
      </w:pPr>
      <w:r w:rsidRPr="00623CC0">
        <w:t>Carole Hawkins Humble, Devoted follower of the Lord Jesus Christ</w:t>
      </w:r>
    </w:p>
    <w:p w:rsidR="00623CC0" w:rsidRPr="00623CC0" w:rsidRDefault="00623CC0" w:rsidP="00623CC0">
      <w:pPr>
        <w:pStyle w:val="NoSpacing"/>
      </w:pPr>
      <w:r w:rsidRPr="00623CC0">
        <w:t>Answered Aug 14, 2017</w:t>
      </w:r>
    </w:p>
    <w:p w:rsidR="00623CC0" w:rsidRPr="00623CC0" w:rsidRDefault="00623CC0" w:rsidP="00623CC0">
      <w:pPr>
        <w:pStyle w:val="NoSpacing"/>
      </w:pPr>
      <w:r w:rsidRPr="00623CC0">
        <w:t>It’s because God tells us that Israel is God’s chosen people and when He comes to reign on earth for 1,000 years, His throne will be in Jerusalem. He told Abraham that he was giving him the land as an everlasting covenant, and that anybody that would divide the land will be cut to pieces, even though the whole world comes against it. God made it clear to Abraham that Isaac was his chosen seed, and Isaac had a son named Jacob. God changed Jacob’s name to Israel:</w:t>
      </w:r>
    </w:p>
    <w:p w:rsidR="00623CC0" w:rsidRPr="00623CC0" w:rsidRDefault="00623CC0" w:rsidP="00623CC0">
      <w:pPr>
        <w:pStyle w:val="NoSpacing"/>
      </w:pPr>
    </w:p>
    <w:p w:rsidR="00623CC0" w:rsidRPr="00623CC0" w:rsidRDefault="00623CC0" w:rsidP="00623CC0">
      <w:pPr>
        <w:pStyle w:val="NoSpacing"/>
      </w:pPr>
      <w:r w:rsidRPr="00623CC0">
        <w:t>Genesis 32:28 And he said, Thy name shall be called no more Jacob, but Israel: for as a prince hast thou power with God and with men, and hast prevailed.</w:t>
      </w:r>
    </w:p>
    <w:p w:rsidR="00623CC0" w:rsidRPr="00623CC0" w:rsidRDefault="00623CC0" w:rsidP="00623CC0">
      <w:pPr>
        <w:pStyle w:val="NoSpacing"/>
      </w:pPr>
    </w:p>
    <w:p w:rsidR="00623CC0" w:rsidRPr="00623CC0" w:rsidRDefault="00623CC0" w:rsidP="00623CC0">
      <w:pPr>
        <w:pStyle w:val="NoSpacing"/>
      </w:pPr>
      <w:r w:rsidRPr="00623CC0">
        <w:t>God calls Israel “My People:” Amos 7:15 And the Lord took me as I followed the flock, and the Lord said unto me, Go, prophesy unto my people Israel.</w:t>
      </w:r>
    </w:p>
    <w:p w:rsidR="00623CC0" w:rsidRPr="00623CC0" w:rsidRDefault="00623CC0" w:rsidP="00623CC0">
      <w:pPr>
        <w:pStyle w:val="NoSpacing"/>
      </w:pPr>
    </w:p>
    <w:p w:rsidR="00623CC0" w:rsidRPr="00623CC0" w:rsidRDefault="00623CC0" w:rsidP="00623CC0">
      <w:pPr>
        <w:pStyle w:val="NoSpacing"/>
      </w:pPr>
      <w:r w:rsidRPr="00623CC0">
        <w:t xml:space="preserve">16 Now therefore hear thou the word of the Lord: Thou </w:t>
      </w:r>
      <w:proofErr w:type="spellStart"/>
      <w:r w:rsidRPr="00623CC0">
        <w:t>sayest</w:t>
      </w:r>
      <w:proofErr w:type="spellEnd"/>
      <w:r w:rsidRPr="00623CC0">
        <w:t>, Prophesy not against Israel, and drop not thy word against the house of Isaac.</w:t>
      </w:r>
    </w:p>
    <w:p w:rsidR="00623CC0" w:rsidRPr="00623CC0" w:rsidRDefault="00623CC0" w:rsidP="00623CC0">
      <w:pPr>
        <w:pStyle w:val="NoSpacing"/>
      </w:pPr>
    </w:p>
    <w:p w:rsidR="00623CC0" w:rsidRPr="00623CC0" w:rsidRDefault="00623CC0" w:rsidP="00623CC0">
      <w:pPr>
        <w:pStyle w:val="NoSpacing"/>
      </w:pPr>
      <w:r w:rsidRPr="00623CC0">
        <w:t xml:space="preserve">Zephaniah 2:9 Therefore as I live, </w:t>
      </w:r>
      <w:proofErr w:type="spellStart"/>
      <w:r w:rsidRPr="00623CC0">
        <w:t>saith</w:t>
      </w:r>
      <w:proofErr w:type="spellEnd"/>
      <w:r w:rsidRPr="00623CC0">
        <w:t xml:space="preserve"> the Lord of hosts, the God of Israel, Surely Moab shall be as Sodom, and the children of Ammon as Gomorrah, even the breeding of nettles, and </w:t>
      </w:r>
      <w:proofErr w:type="spellStart"/>
      <w:r w:rsidRPr="00623CC0">
        <w:t>saltpits</w:t>
      </w:r>
      <w:proofErr w:type="spellEnd"/>
      <w:r w:rsidRPr="00623CC0">
        <w:t>, and a perpetual desolation: the residue of my people shall spoil them, and the remnant of my people shall possess them.</w:t>
      </w:r>
    </w:p>
    <w:p w:rsidR="00623CC0" w:rsidRPr="00623CC0" w:rsidRDefault="00623CC0" w:rsidP="00623CC0">
      <w:pPr>
        <w:pStyle w:val="NoSpacing"/>
      </w:pPr>
    </w:p>
    <w:p w:rsidR="00623CC0" w:rsidRPr="00623CC0" w:rsidRDefault="00623CC0" w:rsidP="00623CC0">
      <w:pPr>
        <w:pStyle w:val="NoSpacing"/>
      </w:pPr>
      <w:r w:rsidRPr="00623CC0">
        <w:t xml:space="preserve">Hebrews 8:10 For this is the covenant that I will make with the house of Israel after those days, </w:t>
      </w:r>
      <w:proofErr w:type="spellStart"/>
      <w:r w:rsidRPr="00623CC0">
        <w:t>saith</w:t>
      </w:r>
      <w:proofErr w:type="spellEnd"/>
      <w:r w:rsidRPr="00623CC0">
        <w:t xml:space="preserve"> the Lord; I will put my laws into their mind, and write them in their hearts: and I will be to them a God, and they shall be to me a people:</w:t>
      </w:r>
    </w:p>
    <w:p w:rsidR="00623CC0" w:rsidRPr="00623CC0" w:rsidRDefault="00623CC0" w:rsidP="00623CC0">
      <w:pPr>
        <w:pStyle w:val="NoSpacing"/>
      </w:pPr>
    </w:p>
    <w:p w:rsidR="00623CC0" w:rsidRPr="00623CC0" w:rsidRDefault="00623CC0" w:rsidP="00623CC0">
      <w:pPr>
        <w:pStyle w:val="NoSpacing"/>
      </w:pPr>
      <w:r w:rsidRPr="00623CC0">
        <w:t>61 Views</w:t>
      </w:r>
    </w:p>
    <w:p w:rsidR="00623CC0" w:rsidRPr="00623CC0" w:rsidRDefault="00623CC0" w:rsidP="00623CC0">
      <w:pPr>
        <w:pStyle w:val="NoSpacing"/>
      </w:pPr>
      <w:proofErr w:type="spellStart"/>
      <w:r w:rsidRPr="00623CC0">
        <w:t>Upvote</w:t>
      </w:r>
      <w:proofErr w:type="spellEnd"/>
    </w:p>
    <w:p w:rsidR="00623CC0" w:rsidRPr="00623CC0" w:rsidRDefault="00623CC0" w:rsidP="00623CC0">
      <w:pPr>
        <w:pStyle w:val="NoSpacing"/>
      </w:pPr>
    </w:p>
    <w:p w:rsidR="00623CC0" w:rsidRPr="00623CC0" w:rsidRDefault="00623CC0" w:rsidP="00623CC0">
      <w:pPr>
        <w:pStyle w:val="NoSpacing"/>
      </w:pPr>
    </w:p>
    <w:p w:rsidR="00623CC0" w:rsidRPr="00623CC0" w:rsidRDefault="00623CC0" w:rsidP="00623CC0">
      <w:pPr>
        <w:pStyle w:val="NoSpacing"/>
      </w:pPr>
      <w:r w:rsidRPr="00623CC0">
        <w:t>Helen Westover</w:t>
      </w:r>
    </w:p>
    <w:p w:rsidR="00623CC0" w:rsidRPr="00623CC0" w:rsidRDefault="00623CC0" w:rsidP="00623CC0">
      <w:pPr>
        <w:pStyle w:val="NoSpacing"/>
      </w:pPr>
      <w:r w:rsidRPr="00623CC0">
        <w:t>Helen Westover, former Teacher at Lourdes HS, Teaching Apologetics (1984-1992)</w:t>
      </w:r>
    </w:p>
    <w:p w:rsidR="00623CC0" w:rsidRPr="00623CC0" w:rsidRDefault="00623CC0" w:rsidP="00623CC0">
      <w:pPr>
        <w:pStyle w:val="NoSpacing"/>
      </w:pPr>
      <w:r w:rsidRPr="00623CC0">
        <w:t>Answered Aug 13, 2017</w:t>
      </w:r>
    </w:p>
    <w:p w:rsidR="00623CC0" w:rsidRPr="00623CC0" w:rsidRDefault="00623CC0" w:rsidP="00623CC0">
      <w:pPr>
        <w:pStyle w:val="NoSpacing"/>
      </w:pPr>
      <w:r w:rsidRPr="00623CC0">
        <w:t>The Jews who rejoice in this are being used. Fundamentalist Christians are waiting for Armageddon, where only the “saved” (raptured as well) will be chosen. With respect to what will happen to Israel, the end will not come until it is converted to Christianity.</w:t>
      </w:r>
    </w:p>
    <w:p w:rsidR="00623CC0" w:rsidRPr="00623CC0" w:rsidRDefault="00623CC0" w:rsidP="00623CC0">
      <w:pPr>
        <w:pStyle w:val="NoSpacing"/>
      </w:pPr>
    </w:p>
    <w:p w:rsidR="00623CC0" w:rsidRPr="00623CC0" w:rsidRDefault="00623CC0" w:rsidP="00623CC0">
      <w:pPr>
        <w:pStyle w:val="NoSpacing"/>
      </w:pPr>
      <w:r w:rsidRPr="00623CC0">
        <w:t>128 Views · View Upvoters</w:t>
      </w:r>
    </w:p>
    <w:p w:rsidR="00623CC0" w:rsidRPr="00623CC0" w:rsidRDefault="00623CC0" w:rsidP="00623CC0">
      <w:pPr>
        <w:pStyle w:val="NoSpacing"/>
      </w:pPr>
      <w:r w:rsidRPr="00623CC0">
        <w:t>Upvote2</w:t>
      </w:r>
    </w:p>
    <w:p w:rsidR="00623CC0" w:rsidRPr="00623CC0" w:rsidRDefault="00623CC0" w:rsidP="00623CC0">
      <w:pPr>
        <w:pStyle w:val="NoSpacing"/>
        <w:rPr>
          <w:lang w:val="fr-FR"/>
        </w:rPr>
      </w:pPr>
    </w:p>
    <w:p w:rsidR="00623CC0" w:rsidRPr="00623CC0" w:rsidRDefault="00623CC0" w:rsidP="00623CC0">
      <w:pPr>
        <w:pStyle w:val="NoSpacing"/>
        <w:rPr>
          <w:lang w:val="fr-FR"/>
        </w:rPr>
      </w:pPr>
      <w:r w:rsidRPr="00623CC0">
        <w:rPr>
          <w:lang w:val="fr-FR"/>
        </w:rPr>
        <w:t>Basil Fondu</w:t>
      </w:r>
    </w:p>
    <w:p w:rsidR="00623CC0" w:rsidRPr="00623CC0" w:rsidRDefault="00623CC0" w:rsidP="00623CC0">
      <w:pPr>
        <w:pStyle w:val="NoSpacing"/>
        <w:rPr>
          <w:lang w:val="fr-FR"/>
        </w:rPr>
      </w:pPr>
      <w:r w:rsidRPr="00623CC0">
        <w:rPr>
          <w:lang w:val="fr-FR"/>
        </w:rPr>
        <w:t>Basil Fondu</w:t>
      </w:r>
    </w:p>
    <w:p w:rsidR="00623CC0" w:rsidRPr="00623CC0" w:rsidRDefault="00623CC0" w:rsidP="00623CC0">
      <w:pPr>
        <w:pStyle w:val="NoSpacing"/>
      </w:pPr>
      <w:r w:rsidRPr="00623CC0">
        <w:t>Answered Jul 14, 2017</w:t>
      </w:r>
    </w:p>
    <w:p w:rsidR="00623CC0" w:rsidRPr="00623CC0" w:rsidRDefault="00623CC0" w:rsidP="00623CC0">
      <w:pPr>
        <w:pStyle w:val="NoSpacing"/>
      </w:pPr>
      <w:r w:rsidRPr="00623CC0">
        <w:t>The Religious Right is a totalitarian political movement fronting as a religious movement. Zionism suits their overall political agenda. It’s a simple as that. They frame their agenda in religious terms to appeal to their followers who are often oblivious to the ulterior and overriding political agenda.</w:t>
      </w:r>
    </w:p>
    <w:p w:rsidR="00623CC0" w:rsidRPr="00623CC0" w:rsidRDefault="00623CC0" w:rsidP="00623CC0">
      <w:pPr>
        <w:pStyle w:val="NoSpacing"/>
      </w:pPr>
    </w:p>
    <w:p w:rsidR="00623CC0" w:rsidRPr="00623CC0" w:rsidRDefault="00623CC0" w:rsidP="00623CC0">
      <w:pPr>
        <w:pStyle w:val="NoSpacing"/>
      </w:pPr>
      <w:r w:rsidRPr="00623CC0">
        <w:t>29 Views · View Upvoters · Answer requested by Vivian Tao</w:t>
      </w:r>
    </w:p>
    <w:p w:rsidR="00623CC0" w:rsidRPr="00623CC0" w:rsidRDefault="00623CC0" w:rsidP="00623CC0">
      <w:pPr>
        <w:pStyle w:val="NoSpacing"/>
      </w:pPr>
      <w:r w:rsidRPr="00623CC0">
        <w:t>Upvote1</w:t>
      </w:r>
    </w:p>
    <w:p w:rsidR="00623CC0" w:rsidRPr="00623CC0" w:rsidRDefault="00623CC0" w:rsidP="00623CC0">
      <w:pPr>
        <w:pStyle w:val="NoSpacing"/>
      </w:pPr>
    </w:p>
    <w:p w:rsidR="00623CC0" w:rsidRPr="00623CC0" w:rsidRDefault="00623CC0" w:rsidP="00623CC0">
      <w:pPr>
        <w:pStyle w:val="NoSpacing"/>
        <w:rPr>
          <w:lang w:val="fr-FR"/>
        </w:rPr>
      </w:pPr>
      <w:r w:rsidRPr="00623CC0">
        <w:rPr>
          <w:lang w:val="fr-FR"/>
        </w:rPr>
        <w:t>Emmanuel Brun d'</w:t>
      </w:r>
      <w:proofErr w:type="spellStart"/>
      <w:r w:rsidRPr="00623CC0">
        <w:rPr>
          <w:lang w:val="fr-FR"/>
        </w:rPr>
        <w:t>Aubignosc</w:t>
      </w:r>
      <w:proofErr w:type="spellEnd"/>
    </w:p>
    <w:p w:rsidR="00623CC0" w:rsidRPr="00623CC0" w:rsidRDefault="00623CC0" w:rsidP="00623CC0">
      <w:pPr>
        <w:pStyle w:val="NoSpacing"/>
        <w:rPr>
          <w:lang w:val="fr-FR"/>
        </w:rPr>
      </w:pPr>
      <w:r w:rsidRPr="00623CC0">
        <w:rPr>
          <w:lang w:val="fr-FR"/>
        </w:rPr>
        <w:t>Emmanuel Brun d'</w:t>
      </w:r>
      <w:proofErr w:type="spellStart"/>
      <w:r w:rsidRPr="00623CC0">
        <w:rPr>
          <w:lang w:val="fr-FR"/>
        </w:rPr>
        <w:t>Aubignosc</w:t>
      </w:r>
      <w:proofErr w:type="spellEnd"/>
      <w:r w:rsidRPr="00623CC0">
        <w:rPr>
          <w:lang w:val="fr-FR"/>
        </w:rPr>
        <w:t xml:space="preserve">, Self </w:t>
      </w:r>
      <w:proofErr w:type="spellStart"/>
      <w:r w:rsidRPr="00623CC0">
        <w:rPr>
          <w:lang w:val="fr-FR"/>
        </w:rPr>
        <w:t>Employed</w:t>
      </w:r>
      <w:proofErr w:type="spellEnd"/>
      <w:r w:rsidRPr="00623CC0">
        <w:rPr>
          <w:lang w:val="fr-FR"/>
        </w:rPr>
        <w:t xml:space="preserve"> IT</w:t>
      </w:r>
    </w:p>
    <w:p w:rsidR="00623CC0" w:rsidRPr="00623CC0" w:rsidRDefault="00623CC0" w:rsidP="00623CC0">
      <w:pPr>
        <w:pStyle w:val="NoSpacing"/>
      </w:pPr>
      <w:r w:rsidRPr="00623CC0">
        <w:t>Answered Jul 13, 2017</w:t>
      </w:r>
    </w:p>
    <w:p w:rsidR="00623CC0" w:rsidRPr="00623CC0" w:rsidRDefault="00623CC0" w:rsidP="00623CC0">
      <w:pPr>
        <w:pStyle w:val="NoSpacing"/>
      </w:pPr>
      <w:r w:rsidRPr="00623CC0">
        <w:t xml:space="preserve">Many Christians in the West may be pro-Israel because they get the Israeli propaganda in their media, but in Lebanon and Syria, many, if not all, Christians support Hezbollah and are very much against Israel. Israel betrayed them in the past, and now Israel is helping ISIS and </w:t>
      </w:r>
      <w:proofErr w:type="spellStart"/>
      <w:r w:rsidRPr="00623CC0">
        <w:t>Jabhat</w:t>
      </w:r>
      <w:proofErr w:type="spellEnd"/>
      <w:r w:rsidRPr="00623CC0">
        <w:t xml:space="preserve"> </w:t>
      </w:r>
      <w:proofErr w:type="spellStart"/>
      <w:r w:rsidRPr="00623CC0">
        <w:t>En-Nusra</w:t>
      </w:r>
      <w:proofErr w:type="spellEnd"/>
      <w:r w:rsidRPr="00623CC0">
        <w:t>.</w:t>
      </w:r>
    </w:p>
    <w:p w:rsidR="00623CC0" w:rsidRPr="00623CC0" w:rsidRDefault="00623CC0" w:rsidP="00623CC0">
      <w:pPr>
        <w:pStyle w:val="NoSpacing"/>
      </w:pPr>
    </w:p>
    <w:p w:rsidR="00623CC0" w:rsidRPr="00623CC0" w:rsidRDefault="00623CC0" w:rsidP="00623CC0">
      <w:pPr>
        <w:pStyle w:val="NoSpacing"/>
      </w:pPr>
      <w:r w:rsidRPr="00623CC0">
        <w:t>Here is a song of the Christian performer Julia Boutros thanking Nasrallah, head of Hezbollah, for resisting Israel.</w:t>
      </w:r>
    </w:p>
    <w:p w:rsidR="00623CC0" w:rsidRPr="00623CC0" w:rsidRDefault="00623CC0" w:rsidP="00623CC0">
      <w:pPr>
        <w:pStyle w:val="NoSpacing"/>
      </w:pPr>
    </w:p>
    <w:p w:rsidR="00623CC0" w:rsidRPr="00623CC0" w:rsidRDefault="00623CC0" w:rsidP="00623CC0">
      <w:pPr>
        <w:pStyle w:val="NoSpacing"/>
      </w:pPr>
      <w:r w:rsidRPr="00623CC0">
        <w:t>Here you have it, plus another one, with English subtitles.</w:t>
      </w:r>
    </w:p>
    <w:p w:rsidR="00623CC0" w:rsidRPr="00623CC0" w:rsidRDefault="00623CC0" w:rsidP="00623CC0">
      <w:pPr>
        <w:pStyle w:val="NoSpacing"/>
      </w:pPr>
    </w:p>
    <w:p w:rsidR="00623CC0" w:rsidRPr="00623CC0" w:rsidRDefault="00623CC0" w:rsidP="00623CC0">
      <w:pPr>
        <w:pStyle w:val="NoSpacing"/>
      </w:pPr>
      <w:r w:rsidRPr="00623CC0">
        <w:t>70 Views · View Upvoters</w:t>
      </w:r>
    </w:p>
    <w:p w:rsidR="00623CC0" w:rsidRPr="00623CC0" w:rsidRDefault="00623CC0" w:rsidP="00623CC0">
      <w:pPr>
        <w:pStyle w:val="NoSpacing"/>
      </w:pPr>
      <w:r w:rsidRPr="00623CC0">
        <w:t>Upvote5</w:t>
      </w:r>
    </w:p>
    <w:p w:rsidR="00623CC0" w:rsidRPr="00623CC0" w:rsidRDefault="00623CC0" w:rsidP="00623CC0">
      <w:pPr>
        <w:pStyle w:val="NoSpacing"/>
      </w:pPr>
    </w:p>
    <w:p w:rsidR="00623CC0" w:rsidRPr="00623CC0" w:rsidRDefault="00623CC0" w:rsidP="00623CC0">
      <w:pPr>
        <w:pStyle w:val="NoSpacing"/>
      </w:pPr>
      <w:r w:rsidRPr="00623CC0">
        <w:t xml:space="preserve">Bennett </w:t>
      </w:r>
      <w:proofErr w:type="spellStart"/>
      <w:r w:rsidRPr="00623CC0">
        <w:t>NelsonBennett</w:t>
      </w:r>
      <w:proofErr w:type="spellEnd"/>
      <w:r w:rsidRPr="00623CC0">
        <w:t xml:space="preserve"> Nelson </w:t>
      </w:r>
      <w:proofErr w:type="spellStart"/>
      <w:r w:rsidRPr="00623CC0">
        <w:t>upvoted</w:t>
      </w:r>
      <w:proofErr w:type="spellEnd"/>
      <w:r w:rsidRPr="00623CC0">
        <w:t xml:space="preserve"> this</w:t>
      </w:r>
    </w:p>
    <w:p w:rsidR="00623CC0" w:rsidRPr="00623CC0" w:rsidRDefault="00623CC0" w:rsidP="00623CC0">
      <w:pPr>
        <w:pStyle w:val="NoSpacing"/>
      </w:pPr>
      <w:r w:rsidRPr="00623CC0">
        <w:t xml:space="preserve">Gil </w:t>
      </w:r>
      <w:proofErr w:type="spellStart"/>
      <w:r w:rsidRPr="00623CC0">
        <w:t>Eyal</w:t>
      </w:r>
      <w:proofErr w:type="spellEnd"/>
    </w:p>
    <w:p w:rsidR="00623CC0" w:rsidRPr="00623CC0" w:rsidRDefault="00623CC0" w:rsidP="00623CC0">
      <w:pPr>
        <w:pStyle w:val="NoSpacing"/>
      </w:pPr>
      <w:r w:rsidRPr="00623CC0">
        <w:t xml:space="preserve">Gil </w:t>
      </w:r>
      <w:proofErr w:type="spellStart"/>
      <w:r w:rsidRPr="00623CC0">
        <w:t>Eyal</w:t>
      </w:r>
      <w:proofErr w:type="spellEnd"/>
      <w:r w:rsidRPr="00623CC0">
        <w:t>, Founder, HYPR</w:t>
      </w:r>
    </w:p>
    <w:p w:rsidR="00623CC0" w:rsidRPr="00623CC0" w:rsidRDefault="00623CC0" w:rsidP="00623CC0">
      <w:pPr>
        <w:pStyle w:val="NoSpacing"/>
      </w:pPr>
      <w:r w:rsidRPr="00623CC0">
        <w:t>Answered Aug 8, 2017</w:t>
      </w:r>
    </w:p>
    <w:p w:rsidR="00623CC0" w:rsidRPr="00623CC0" w:rsidRDefault="00623CC0" w:rsidP="00623CC0">
      <w:pPr>
        <w:pStyle w:val="NoSpacing"/>
      </w:pPr>
      <w:r w:rsidRPr="00623CC0">
        <w:t>It's actually pretty simple. What was Jesus before he created Christianity? A Jew. Where was he? Israel. Who was there first? The Jews.</w:t>
      </w:r>
    </w:p>
    <w:p w:rsidR="00623CC0" w:rsidRPr="00623CC0" w:rsidRDefault="00623CC0" w:rsidP="00623CC0">
      <w:pPr>
        <w:pStyle w:val="NoSpacing"/>
      </w:pPr>
    </w:p>
    <w:p w:rsidR="00623CC0" w:rsidRPr="00623CC0" w:rsidRDefault="00623CC0" w:rsidP="00623CC0">
      <w:pPr>
        <w:pStyle w:val="NoSpacing"/>
      </w:pPr>
      <w:r w:rsidRPr="00623CC0">
        <w:t>98 Views · View Upvoters</w:t>
      </w:r>
    </w:p>
    <w:p w:rsidR="00623CC0" w:rsidRPr="00623CC0" w:rsidRDefault="00623CC0" w:rsidP="00623CC0">
      <w:pPr>
        <w:pStyle w:val="NoSpacing"/>
      </w:pPr>
      <w:r w:rsidRPr="00623CC0">
        <w:t>Upvote4</w:t>
      </w:r>
    </w:p>
    <w:p w:rsidR="00623CC0" w:rsidRPr="00623CC0" w:rsidRDefault="00623CC0" w:rsidP="00623CC0">
      <w:pPr>
        <w:pStyle w:val="NoSpacing"/>
      </w:pPr>
    </w:p>
    <w:p w:rsidR="00623CC0" w:rsidRPr="00623CC0" w:rsidRDefault="00623CC0" w:rsidP="00623CC0">
      <w:pPr>
        <w:pStyle w:val="NoSpacing"/>
      </w:pPr>
      <w:r w:rsidRPr="00623CC0">
        <w:t xml:space="preserve">Meir </w:t>
      </w:r>
      <w:proofErr w:type="spellStart"/>
      <w:r w:rsidRPr="00623CC0">
        <w:t>Aloni</w:t>
      </w:r>
      <w:proofErr w:type="spellEnd"/>
    </w:p>
    <w:p w:rsidR="00623CC0" w:rsidRPr="00623CC0" w:rsidRDefault="00623CC0" w:rsidP="00623CC0">
      <w:pPr>
        <w:pStyle w:val="NoSpacing"/>
      </w:pPr>
      <w:r w:rsidRPr="00623CC0">
        <w:t xml:space="preserve">Meir </w:t>
      </w:r>
      <w:proofErr w:type="spellStart"/>
      <w:r w:rsidRPr="00623CC0">
        <w:t>Aloni</w:t>
      </w:r>
      <w:proofErr w:type="spellEnd"/>
      <w:r w:rsidRPr="00623CC0">
        <w:t xml:space="preserve">, Veteran Realtor at All Star Realty </w:t>
      </w:r>
      <w:proofErr w:type="spellStart"/>
      <w:r w:rsidRPr="00623CC0">
        <w:t>Inc</w:t>
      </w:r>
      <w:proofErr w:type="spellEnd"/>
      <w:r w:rsidRPr="00623CC0">
        <w:t xml:space="preserve"> (1985-present)</w:t>
      </w:r>
    </w:p>
    <w:p w:rsidR="00623CC0" w:rsidRPr="00623CC0" w:rsidRDefault="00623CC0" w:rsidP="00623CC0">
      <w:pPr>
        <w:pStyle w:val="NoSpacing"/>
      </w:pPr>
      <w:r w:rsidRPr="00623CC0">
        <w:t>Answered Jul 13, 2017</w:t>
      </w:r>
    </w:p>
    <w:p w:rsidR="00623CC0" w:rsidRPr="00623CC0" w:rsidRDefault="00623CC0" w:rsidP="00623CC0">
      <w:pPr>
        <w:pStyle w:val="NoSpacing"/>
      </w:pPr>
      <w:r w:rsidRPr="00623CC0">
        <w:t xml:space="preserve">Did you notice what is happening to Christians, ALL over the Middle East (but Israel)? Egypt (the </w:t>
      </w:r>
      <w:proofErr w:type="spellStart"/>
      <w:r w:rsidRPr="00623CC0">
        <w:t>copts</w:t>
      </w:r>
      <w:proofErr w:type="spellEnd"/>
      <w:r w:rsidRPr="00623CC0">
        <w:t>)? Syria? The way it was (and still is to some degrees) in Lebanon?……..</w:t>
      </w:r>
    </w:p>
    <w:p w:rsidR="00623CC0" w:rsidRPr="00623CC0" w:rsidRDefault="00623CC0" w:rsidP="00623CC0">
      <w:pPr>
        <w:pStyle w:val="NoSpacing"/>
      </w:pPr>
    </w:p>
    <w:p w:rsidR="00623CC0" w:rsidRPr="00623CC0" w:rsidRDefault="00623CC0" w:rsidP="00623CC0">
      <w:pPr>
        <w:pStyle w:val="NoSpacing"/>
      </w:pPr>
      <w:r w:rsidRPr="00623CC0">
        <w:t>88 Views · View Upvoters</w:t>
      </w:r>
    </w:p>
    <w:sectPr w:rsidR="00623CC0" w:rsidRPr="00623CC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EEE" w:rsidRDefault="001B2EEE" w:rsidP="00F52446">
      <w:pPr>
        <w:spacing w:after="0" w:line="240" w:lineRule="auto"/>
      </w:pPr>
      <w:r>
        <w:separator/>
      </w:r>
    </w:p>
  </w:endnote>
  <w:endnote w:type="continuationSeparator" w:id="0">
    <w:p w:rsidR="001B2EEE" w:rsidRDefault="001B2EEE"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3C4154">
          <w:rPr>
            <w:noProof/>
          </w:rPr>
          <w:t>20</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EEE" w:rsidRDefault="001B2EEE" w:rsidP="00F52446">
      <w:pPr>
        <w:spacing w:after="0" w:line="240" w:lineRule="auto"/>
      </w:pPr>
      <w:r>
        <w:separator/>
      </w:r>
    </w:p>
  </w:footnote>
  <w:footnote w:type="continuationSeparator" w:id="0">
    <w:p w:rsidR="001B2EEE" w:rsidRDefault="001B2EEE"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96655" w:rsidRPr="00543153" w:rsidRDefault="00296655"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356333B"/>
    <w:multiLevelType w:val="hybridMultilevel"/>
    <w:tmpl w:val="C32AB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655"/>
    <w:rsid w:val="001A2AA3"/>
    <w:rsid w:val="001B2EEE"/>
    <w:rsid w:val="00225E74"/>
    <w:rsid w:val="00282D7C"/>
    <w:rsid w:val="00296655"/>
    <w:rsid w:val="002A5C5D"/>
    <w:rsid w:val="0036446A"/>
    <w:rsid w:val="003B105E"/>
    <w:rsid w:val="003C4154"/>
    <w:rsid w:val="003D33C9"/>
    <w:rsid w:val="00410439"/>
    <w:rsid w:val="00471594"/>
    <w:rsid w:val="00515830"/>
    <w:rsid w:val="00543153"/>
    <w:rsid w:val="00580D8E"/>
    <w:rsid w:val="00586667"/>
    <w:rsid w:val="00623CC0"/>
    <w:rsid w:val="00801DF7"/>
    <w:rsid w:val="00802215"/>
    <w:rsid w:val="008053C3"/>
    <w:rsid w:val="008A5540"/>
    <w:rsid w:val="00982536"/>
    <w:rsid w:val="009C6FF9"/>
    <w:rsid w:val="00A15B31"/>
    <w:rsid w:val="00A30535"/>
    <w:rsid w:val="00A5407A"/>
    <w:rsid w:val="00C77FF6"/>
    <w:rsid w:val="00C977C2"/>
    <w:rsid w:val="00CD4574"/>
    <w:rsid w:val="00CE7E28"/>
    <w:rsid w:val="00D87FB0"/>
    <w:rsid w:val="00DC2319"/>
    <w:rsid w:val="00E24280"/>
    <w:rsid w:val="00E64C73"/>
    <w:rsid w:val="00E7044E"/>
    <w:rsid w:val="00E963C6"/>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47A8A5-18E5-4730-9E75-E8414450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296655"/>
    <w:pPr>
      <w:pBdr>
        <w:top w:val="single" w:sz="4" w:space="1" w:color="auto"/>
      </w:pBdr>
      <w:outlineLvl w:val="0"/>
    </w:pPr>
    <w:rPr>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296655"/>
    <w:rPr>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36</TotalTime>
  <Pages>30</Pages>
  <Words>9902</Words>
  <Characters>56446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8</cp:revision>
  <dcterms:created xsi:type="dcterms:W3CDTF">2018-02-14T12:40:00Z</dcterms:created>
  <dcterms:modified xsi:type="dcterms:W3CDTF">2018-02-14T13:16:00Z</dcterms:modified>
</cp:coreProperties>
</file>