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2446" w:rsidRDefault="003B105E" w:rsidP="00F52446">
      <w:pPr>
        <w:spacing w:after="0" w:line="377" w:lineRule="atLeast"/>
        <w:rPr>
          <w:rFonts w:ascii="Helvetica" w:eastAsia="Times New Roman" w:hAnsi="Helvetica" w:cs="Helvetica"/>
          <w:color w:val="383838"/>
          <w:sz w:val="21"/>
          <w:szCs w:val="21"/>
        </w:rPr>
      </w:pPr>
      <w:r>
        <w:rPr>
          <w:rFonts w:ascii="Helvetica" w:eastAsia="Times New Roman" w:hAnsi="Helvetica" w:cs="Helvetica"/>
          <w:noProof/>
          <w:color w:val="383838"/>
          <w:sz w:val="21"/>
          <w:szCs w:val="21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4419600</wp:posOffset>
            </wp:positionH>
            <wp:positionV relativeFrom="paragraph">
              <wp:posOffset>240665</wp:posOffset>
            </wp:positionV>
            <wp:extent cx="1550035" cy="1256665"/>
            <wp:effectExtent l="0" t="0" r="0" b="63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wc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0035" cy="1256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71594">
        <w:rPr>
          <w:rFonts w:ascii="Helvetica" w:eastAsia="Times New Roman" w:hAnsi="Helvetica" w:cs="Helvetica"/>
          <w:noProof/>
          <w:color w:val="383838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</wp:posOffset>
                </wp:positionH>
                <wp:positionV relativeFrom="paragraph">
                  <wp:posOffset>142875</wp:posOffset>
                </wp:positionV>
                <wp:extent cx="6943725" cy="9525"/>
                <wp:effectExtent l="0" t="0" r="28575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437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9F3883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1.25pt" to="546.7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" strokecolor="#5b9bd5 [3204]" strokeweight=".5pt">
                <v:stroke joinstyle="miter"/>
              </v:line>
            </w:pict>
          </mc:Fallback>
        </mc:AlternateContent>
      </w:r>
    </w:p>
    <w:p w:rsidR="003B105E" w:rsidRPr="003B105E" w:rsidRDefault="003B105E" w:rsidP="003B105E">
      <w:pPr>
        <w:rPr>
          <w:b/>
          <w:sz w:val="32"/>
          <w:szCs w:val="32"/>
        </w:rPr>
      </w:pPr>
      <w:r w:rsidRPr="003B105E">
        <w:rPr>
          <w:b/>
          <w:sz w:val="32"/>
          <w:szCs w:val="32"/>
        </w:rPr>
        <w:t>Coffee with the Cantor</w:t>
      </w:r>
    </w:p>
    <w:p w:rsidR="003B105E" w:rsidRDefault="00176888" w:rsidP="003B105E">
      <w:pPr>
        <w:pStyle w:val="NoSpacing"/>
      </w:pPr>
      <w:r>
        <w:t>2018</w:t>
      </w:r>
    </w:p>
    <w:p w:rsidR="003B105E" w:rsidRDefault="003B105E" w:rsidP="003B105E">
      <w:pPr>
        <w:pStyle w:val="NoSpacing"/>
      </w:pPr>
      <w:r>
        <w:t>Hazzan Rob Menes</w:t>
      </w:r>
    </w:p>
    <w:p w:rsidR="003B105E" w:rsidRDefault="003B105E" w:rsidP="003B105E">
      <w:pPr>
        <w:pStyle w:val="NoSpacing"/>
      </w:pPr>
      <w:r>
        <w:t xml:space="preserve">Wednesdays, 11:00-12:30 </w:t>
      </w:r>
    </w:p>
    <w:p w:rsidR="003B105E" w:rsidRDefault="001D1A93" w:rsidP="003B105E">
      <w:pPr>
        <w:pStyle w:val="NoSpacing"/>
      </w:pPr>
      <w:hyperlink r:id="rId8" w:history="1">
        <w:r w:rsidR="003B105E" w:rsidRPr="0066295E">
          <w:rPr>
            <w:rStyle w:val="Hyperlink"/>
          </w:rPr>
          <w:t>http://www.hazzanmenes.com</w:t>
        </w:r>
      </w:hyperlink>
    </w:p>
    <w:p w:rsidR="003B105E" w:rsidRDefault="003B105E" w:rsidP="003B105E">
      <w:pPr>
        <w:rPr>
          <w:b/>
          <w:sz w:val="28"/>
          <w:szCs w:val="28"/>
        </w:rPr>
      </w:pPr>
    </w:p>
    <w:p w:rsidR="00384510" w:rsidRDefault="00384510" w:rsidP="003B105E">
      <w:pPr>
        <w:rPr>
          <w:b/>
          <w:sz w:val="28"/>
          <w:szCs w:val="28"/>
        </w:rPr>
      </w:pPr>
      <w:r>
        <w:rPr>
          <w:b/>
          <w:sz w:val="28"/>
          <w:szCs w:val="28"/>
        </w:rPr>
        <w:t>Perceptions of Modern Judaism</w:t>
      </w:r>
    </w:p>
    <w:p w:rsidR="00176888" w:rsidRDefault="004257BA" w:rsidP="003B105E">
      <w:pPr>
        <w:rPr>
          <w:b/>
          <w:sz w:val="28"/>
          <w:szCs w:val="28"/>
        </w:rPr>
      </w:pPr>
      <w:r>
        <w:rPr>
          <w:b/>
          <w:sz w:val="28"/>
          <w:szCs w:val="28"/>
        </w:rPr>
        <w:t>Perceptions of Jews in Commerce!</w:t>
      </w:r>
    </w:p>
    <w:p w:rsidR="004257BA" w:rsidRDefault="004257BA" w:rsidP="003B105E">
      <w:pPr>
        <w:rPr>
          <w:b/>
          <w:sz w:val="28"/>
          <w:szCs w:val="28"/>
        </w:rPr>
      </w:pPr>
    </w:p>
    <w:p w:rsidR="004257BA" w:rsidRDefault="004257BA" w:rsidP="003B105E">
      <w:pPr>
        <w:rPr>
          <w:b/>
          <w:sz w:val="28"/>
          <w:szCs w:val="28"/>
        </w:rPr>
      </w:pPr>
      <w:bookmarkStart w:id="0" w:name="_GoBack"/>
      <w:bookmarkEnd w:id="0"/>
    </w:p>
    <w:p w:rsidR="00860FB6" w:rsidRDefault="00860FB6" w:rsidP="003B105E">
      <w:pPr>
        <w:rPr>
          <w:b/>
          <w:sz w:val="28"/>
          <w:szCs w:val="28"/>
        </w:rPr>
      </w:pPr>
    </w:p>
    <w:sectPr w:rsidR="00860FB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1A93" w:rsidRDefault="001D1A93" w:rsidP="00F52446">
      <w:pPr>
        <w:spacing w:after="0" w:line="240" w:lineRule="auto"/>
      </w:pPr>
      <w:r>
        <w:separator/>
      </w:r>
    </w:p>
  </w:endnote>
  <w:endnote w:type="continuationSeparator" w:id="0">
    <w:p w:rsidR="001D1A93" w:rsidRDefault="001D1A93" w:rsidP="00F52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770954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86667" w:rsidRDefault="0058666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257B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86667" w:rsidRDefault="0058666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1A93" w:rsidRDefault="001D1A93" w:rsidP="00F52446">
      <w:pPr>
        <w:spacing w:after="0" w:line="240" w:lineRule="auto"/>
      </w:pPr>
      <w:r>
        <w:separator/>
      </w:r>
    </w:p>
  </w:footnote>
  <w:footnote w:type="continuationSeparator" w:id="0">
    <w:p w:rsidR="001D1A93" w:rsidRDefault="001D1A93" w:rsidP="00F524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1594" w:rsidRPr="00543153" w:rsidRDefault="003B105E" w:rsidP="00471594">
    <w:pPr>
      <w:pStyle w:val="Header"/>
      <w:jc w:val="right"/>
      <w:rPr>
        <w:i/>
      </w:rPr>
    </w:pPr>
    <w:r>
      <w:rPr>
        <w:i/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-200025</wp:posOffset>
          </wp:positionH>
          <wp:positionV relativeFrom="paragraph">
            <wp:posOffset>-200025</wp:posOffset>
          </wp:positionV>
          <wp:extent cx="1642745" cy="796801"/>
          <wp:effectExtent l="0" t="0" r="0" b="381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b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2745" cy="796801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471594" w:rsidRPr="00543153">
      <w:rPr>
        <w:i/>
      </w:rPr>
      <w:t>Pittsburgh, PA 15217</w:t>
    </w:r>
  </w:p>
  <w:p w:rsidR="00471594" w:rsidRPr="00543153" w:rsidRDefault="003B105E" w:rsidP="003B105E">
    <w:pPr>
      <w:pStyle w:val="Header"/>
      <w:tabs>
        <w:tab w:val="left" w:pos="5715"/>
      </w:tabs>
      <w:rPr>
        <w:i/>
      </w:rPr>
    </w:pPr>
    <w:r>
      <w:rPr>
        <w:i/>
      </w:rPr>
      <w:tab/>
    </w:r>
    <w:r>
      <w:rPr>
        <w:i/>
      </w:rPr>
      <w:tab/>
    </w:r>
    <w:r>
      <w:rPr>
        <w:i/>
      </w:rPr>
      <w:tab/>
    </w:r>
    <w:r w:rsidR="00543153" w:rsidRPr="00543153">
      <w:rPr>
        <w:i/>
      </w:rPr>
      <w:t>412-421-2288</w:t>
    </w:r>
  </w:p>
  <w:p w:rsidR="00410439" w:rsidRDefault="00410439" w:rsidP="00471594">
    <w:pPr>
      <w:pStyle w:val="Header"/>
      <w:jc w:val="right"/>
    </w:pPr>
  </w:p>
  <w:p w:rsidR="00384510" w:rsidRDefault="00384510" w:rsidP="0047159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686436"/>
    <w:multiLevelType w:val="hybridMultilevel"/>
    <w:tmpl w:val="8458BA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85F4C6D"/>
    <w:multiLevelType w:val="hybridMultilevel"/>
    <w:tmpl w:val="80DAB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E17A75"/>
    <w:multiLevelType w:val="hybridMultilevel"/>
    <w:tmpl w:val="6332D3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510"/>
    <w:rsid w:val="000C5009"/>
    <w:rsid w:val="001147CF"/>
    <w:rsid w:val="00176888"/>
    <w:rsid w:val="001A11AC"/>
    <w:rsid w:val="001D1A93"/>
    <w:rsid w:val="00222397"/>
    <w:rsid w:val="00225E74"/>
    <w:rsid w:val="0027223C"/>
    <w:rsid w:val="00282D7C"/>
    <w:rsid w:val="002A5C5D"/>
    <w:rsid w:val="002B43EA"/>
    <w:rsid w:val="003009DA"/>
    <w:rsid w:val="0036446A"/>
    <w:rsid w:val="00384510"/>
    <w:rsid w:val="003B105E"/>
    <w:rsid w:val="00410439"/>
    <w:rsid w:val="004257BA"/>
    <w:rsid w:val="00471594"/>
    <w:rsid w:val="005101B9"/>
    <w:rsid w:val="00515830"/>
    <w:rsid w:val="00543153"/>
    <w:rsid w:val="00580D8E"/>
    <w:rsid w:val="00586667"/>
    <w:rsid w:val="00801DF7"/>
    <w:rsid w:val="00802215"/>
    <w:rsid w:val="008053C3"/>
    <w:rsid w:val="00860FB6"/>
    <w:rsid w:val="008A5540"/>
    <w:rsid w:val="008C150B"/>
    <w:rsid w:val="00982536"/>
    <w:rsid w:val="00A30535"/>
    <w:rsid w:val="00A5407A"/>
    <w:rsid w:val="00C40742"/>
    <w:rsid w:val="00CE7E28"/>
    <w:rsid w:val="00D31AF6"/>
    <w:rsid w:val="00D87FB0"/>
    <w:rsid w:val="00DC2319"/>
    <w:rsid w:val="00E24280"/>
    <w:rsid w:val="00E7044E"/>
    <w:rsid w:val="00F13C02"/>
    <w:rsid w:val="00F52446"/>
    <w:rsid w:val="00FA06C6"/>
    <w:rsid w:val="00FC6AD5"/>
    <w:rsid w:val="00FD2668"/>
    <w:rsid w:val="00FF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C0DD3DF-5E2C-46AB-9119-19158AD7E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2668"/>
  </w:style>
  <w:style w:type="paragraph" w:styleId="Heading1">
    <w:name w:val="heading 1"/>
    <w:basedOn w:val="Normal"/>
    <w:next w:val="Normal"/>
    <w:link w:val="Heading1Char"/>
    <w:uiPriority w:val="9"/>
    <w:qFormat/>
    <w:rsid w:val="00384510"/>
    <w:pPr>
      <w:keepNext/>
      <w:keepLines/>
      <w:pBdr>
        <w:top w:val="single" w:sz="4" w:space="1" w:color="auto"/>
      </w:pBdr>
      <w:spacing w:before="240" w:after="0"/>
      <w:outlineLvl w:val="0"/>
    </w:pPr>
    <w:rPr>
      <w:rFonts w:asciiTheme="majorHAnsi" w:eastAsiaTheme="majorEastAsia" w:hAnsiTheme="majorHAnsi" w:cstheme="majorBidi"/>
      <w:i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524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524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2446"/>
  </w:style>
  <w:style w:type="paragraph" w:styleId="Footer">
    <w:name w:val="footer"/>
    <w:basedOn w:val="Normal"/>
    <w:link w:val="FooterChar"/>
    <w:uiPriority w:val="99"/>
    <w:unhideWhenUsed/>
    <w:rsid w:val="00F524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2446"/>
  </w:style>
  <w:style w:type="paragraph" w:styleId="NoSpacing">
    <w:name w:val="No Spacing"/>
    <w:uiPriority w:val="1"/>
    <w:qFormat/>
    <w:rsid w:val="008053C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10439"/>
    <w:pPr>
      <w:ind w:left="720"/>
      <w:contextualSpacing/>
    </w:pPr>
  </w:style>
  <w:style w:type="character" w:styleId="Hyperlink">
    <w:name w:val="Hyperlink"/>
    <w:uiPriority w:val="99"/>
    <w:unhideWhenUsed/>
    <w:rsid w:val="003B105E"/>
    <w:rPr>
      <w:color w:val="3366CC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4510"/>
    <w:rPr>
      <w:rFonts w:asciiTheme="majorHAnsi" w:eastAsiaTheme="majorEastAsia" w:hAnsiTheme="majorHAnsi" w:cstheme="majorBidi"/>
      <w:i/>
      <w:sz w:val="32"/>
      <w:szCs w:val="32"/>
    </w:rPr>
  </w:style>
  <w:style w:type="paragraph" w:customStyle="1" w:styleId="m-contentsubtitle">
    <w:name w:val="m-content__subtitle"/>
    <w:basedOn w:val="Normal"/>
    <w:rsid w:val="008C15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-contentmeta">
    <w:name w:val="m-content__meta"/>
    <w:basedOn w:val="Normal"/>
    <w:rsid w:val="008C15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ghten">
    <w:name w:val="lighten"/>
    <w:basedOn w:val="DefaultParagraphFont"/>
    <w:rsid w:val="008C150B"/>
  </w:style>
  <w:style w:type="character" w:customStyle="1" w:styleId="m-contentmeta--item">
    <w:name w:val="m-content__meta--item"/>
    <w:basedOn w:val="DefaultParagraphFont"/>
    <w:rsid w:val="008C15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49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3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23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548590">
          <w:marLeft w:val="0"/>
          <w:marRight w:val="4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76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32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44923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8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07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44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1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3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5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8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9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0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699111">
          <w:marLeft w:val="0"/>
          <w:marRight w:val="0"/>
          <w:marTop w:val="25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9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32620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azzanmenes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menes_bethshalompgh\Documents\Custom%20Office%20Templates\CW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CWC</Template>
  <TotalTime>0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Menes</dc:creator>
  <cp:keywords/>
  <dc:description/>
  <cp:lastModifiedBy>Rob Menes</cp:lastModifiedBy>
  <cp:revision>2</cp:revision>
  <dcterms:created xsi:type="dcterms:W3CDTF">2018-05-29T21:17:00Z</dcterms:created>
  <dcterms:modified xsi:type="dcterms:W3CDTF">2018-05-29T21:17:00Z</dcterms:modified>
</cp:coreProperties>
</file>