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446" w:rsidRDefault="003B105E" w:rsidP="00F52446">
      <w:pPr>
        <w:spacing w:after="0" w:line="377" w:lineRule="atLeast"/>
        <w:rPr>
          <w:rFonts w:ascii="Helvetica" w:eastAsia="Times New Roman" w:hAnsi="Helvetica" w:cs="Helvetica"/>
          <w:color w:val="383838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83838"/>
          <w:sz w:val="21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240665</wp:posOffset>
            </wp:positionV>
            <wp:extent cx="1550035" cy="12566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w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30AE">
        <w:rPr>
          <w:rFonts w:ascii="Helvetica" w:eastAsia="Times New Roman" w:hAnsi="Helvetica" w:cs="Helvetica"/>
          <w:noProof/>
          <w:color w:val="383838"/>
          <w:sz w:val="21"/>
          <w:szCs w:val="21"/>
        </w:rPr>
        <w:pict>
          <v:line id="Straight Connector 2" o:spid="_x0000_s1026" style="position:absolute;z-index:251659264;visibility:visible;mso-position-horizontal-relative:text;mso-position-vertical-relative:text" from="0,11.25pt" to="546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" strokecolor="#5b9bd5 [3204]" strokeweight=".5pt">
            <v:stroke joinstyle="miter"/>
          </v:line>
        </w:pict>
      </w:r>
    </w:p>
    <w:p w:rsidR="003B105E" w:rsidRPr="003B105E" w:rsidRDefault="003B105E" w:rsidP="003B105E">
      <w:pPr>
        <w:rPr>
          <w:b/>
          <w:sz w:val="32"/>
          <w:szCs w:val="32"/>
        </w:rPr>
      </w:pPr>
      <w:r w:rsidRPr="003B105E">
        <w:rPr>
          <w:b/>
          <w:sz w:val="32"/>
          <w:szCs w:val="32"/>
        </w:rPr>
        <w:t>Coffee with the Cantor</w:t>
      </w:r>
    </w:p>
    <w:p w:rsidR="003B105E" w:rsidRDefault="003B105E" w:rsidP="003B105E">
      <w:pPr>
        <w:pStyle w:val="NoSpacing"/>
      </w:pPr>
      <w:r>
        <w:t>2017</w:t>
      </w:r>
    </w:p>
    <w:p w:rsidR="003B105E" w:rsidRDefault="003B105E" w:rsidP="003B105E">
      <w:pPr>
        <w:pStyle w:val="NoSpacing"/>
      </w:pPr>
      <w:r>
        <w:t>Hazzan Rob Menes</w:t>
      </w:r>
    </w:p>
    <w:p w:rsidR="003B105E" w:rsidRDefault="003B105E" w:rsidP="003B105E">
      <w:pPr>
        <w:pStyle w:val="NoSpacing"/>
      </w:pPr>
      <w:r>
        <w:t xml:space="preserve">Wednesdays, 11:00-12:30 </w:t>
      </w:r>
    </w:p>
    <w:p w:rsidR="003B105E" w:rsidRDefault="006C30AE" w:rsidP="003B105E">
      <w:pPr>
        <w:pStyle w:val="NoSpacing"/>
      </w:pPr>
      <w:hyperlink r:id="rId8" w:history="1">
        <w:r w:rsidR="003B105E" w:rsidRPr="0066295E">
          <w:rPr>
            <w:rStyle w:val="Hyperlink"/>
          </w:rPr>
          <w:t>http://www.hazzanmenes.com</w:t>
        </w:r>
      </w:hyperlink>
    </w:p>
    <w:p w:rsidR="003B105E" w:rsidRDefault="003B105E" w:rsidP="003B105E">
      <w:pPr>
        <w:rPr>
          <w:b/>
          <w:sz w:val="28"/>
          <w:szCs w:val="28"/>
        </w:rPr>
      </w:pPr>
    </w:p>
    <w:p w:rsidR="00FF45F4" w:rsidRDefault="00D47B2A" w:rsidP="003B1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Attendees:</w:t>
      </w:r>
    </w:p>
    <w:p w:rsidR="00D47B2A" w:rsidRDefault="00D47B2A" w:rsidP="003B105E">
      <w:pPr>
        <w:rPr>
          <w:b/>
          <w:sz w:val="28"/>
          <w:szCs w:val="28"/>
        </w:rPr>
      </w:pPr>
    </w:p>
    <w:p w:rsidR="00D47B2A" w:rsidRDefault="00D47B2A" w:rsidP="003B1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10/18/17</w:t>
      </w:r>
    </w:p>
    <w:p w:rsidR="00D47B2A" w:rsidRDefault="00D47B2A" w:rsidP="00D47B2A">
      <w:pPr>
        <w:pStyle w:val="NoSpacing"/>
      </w:pPr>
      <w:r>
        <w:t>Paula Eger</w:t>
      </w:r>
    </w:p>
    <w:p w:rsidR="00D47B2A" w:rsidRDefault="00D47B2A" w:rsidP="00D47B2A">
      <w:pPr>
        <w:pStyle w:val="NoSpacing"/>
      </w:pPr>
      <w:r>
        <w:t>Dee Selekman</w:t>
      </w:r>
    </w:p>
    <w:p w:rsidR="00D47B2A" w:rsidRDefault="00D47B2A" w:rsidP="00D47B2A">
      <w:pPr>
        <w:pStyle w:val="NoSpacing"/>
      </w:pPr>
      <w:r>
        <w:t>Shirley Zionts</w:t>
      </w:r>
      <w:bookmarkStart w:id="0" w:name="_GoBack"/>
      <w:bookmarkEnd w:id="0"/>
    </w:p>
    <w:p w:rsidR="00D47B2A" w:rsidRDefault="00D47B2A" w:rsidP="00D47B2A">
      <w:pPr>
        <w:pStyle w:val="NoSpacing"/>
      </w:pPr>
      <w:r>
        <w:t>Ilene Winn-Lederer</w:t>
      </w:r>
    </w:p>
    <w:p w:rsidR="00D47B2A" w:rsidRDefault="00D47B2A" w:rsidP="00D47B2A">
      <w:pPr>
        <w:pStyle w:val="NoSpacing"/>
      </w:pPr>
      <w:r>
        <w:t>Audrey Glickman</w:t>
      </w:r>
    </w:p>
    <w:p w:rsidR="00D47B2A" w:rsidRDefault="00D47B2A" w:rsidP="00D47B2A">
      <w:pPr>
        <w:pStyle w:val="NoSpacing"/>
      </w:pPr>
      <w:r>
        <w:t>Debby Firestone</w:t>
      </w:r>
    </w:p>
    <w:p w:rsidR="00DB40D9" w:rsidRDefault="00DB40D9" w:rsidP="00D47B2A">
      <w:pPr>
        <w:pStyle w:val="NoSpacing"/>
      </w:pPr>
    </w:p>
    <w:p w:rsidR="00DB40D9" w:rsidRPr="00DB40D9" w:rsidRDefault="00DB40D9" w:rsidP="00D47B2A">
      <w:pPr>
        <w:pStyle w:val="NoSpacing"/>
        <w:rPr>
          <w:b/>
          <w:sz w:val="28"/>
          <w:szCs w:val="28"/>
        </w:rPr>
      </w:pPr>
      <w:r w:rsidRPr="00DB40D9">
        <w:rPr>
          <w:b/>
          <w:sz w:val="28"/>
          <w:szCs w:val="28"/>
        </w:rPr>
        <w:t>10/25/17</w:t>
      </w:r>
    </w:p>
    <w:p w:rsidR="00DB40D9" w:rsidRDefault="00DB40D9" w:rsidP="00D47B2A">
      <w:pPr>
        <w:pStyle w:val="NoSpacing"/>
      </w:pPr>
    </w:p>
    <w:p w:rsidR="00DB40D9" w:rsidRDefault="00DB40D9" w:rsidP="00DB40D9">
      <w:pPr>
        <w:pStyle w:val="NoSpacing"/>
      </w:pPr>
      <w:r>
        <w:t>Paula Eger</w:t>
      </w:r>
    </w:p>
    <w:p w:rsidR="00DB40D9" w:rsidRDefault="00DB40D9" w:rsidP="00DB40D9">
      <w:pPr>
        <w:pStyle w:val="NoSpacing"/>
      </w:pPr>
      <w:r>
        <w:t>Dee Selekman</w:t>
      </w:r>
    </w:p>
    <w:p w:rsidR="00DB40D9" w:rsidRDefault="00DB40D9" w:rsidP="00DB40D9">
      <w:pPr>
        <w:pStyle w:val="NoSpacing"/>
      </w:pPr>
      <w:r>
        <w:t>Shirley Zionts</w:t>
      </w:r>
    </w:p>
    <w:p w:rsidR="00DB40D9" w:rsidRDefault="00DB40D9" w:rsidP="00DB40D9">
      <w:pPr>
        <w:pStyle w:val="NoSpacing"/>
      </w:pPr>
      <w:r>
        <w:t>Audrey Glickman</w:t>
      </w:r>
    </w:p>
    <w:p w:rsidR="00DB40D9" w:rsidRDefault="00DB40D9" w:rsidP="00DB40D9">
      <w:pPr>
        <w:pStyle w:val="NoSpacing"/>
      </w:pPr>
      <w:r>
        <w:t>Debby Firestone</w:t>
      </w:r>
    </w:p>
    <w:p w:rsidR="00DB40D9" w:rsidRDefault="00DB40D9" w:rsidP="00D47B2A">
      <w:pPr>
        <w:pStyle w:val="NoSpacing"/>
      </w:pPr>
      <w:r>
        <w:t>Rich Feder</w:t>
      </w:r>
    </w:p>
    <w:p w:rsidR="00DB40D9" w:rsidRDefault="00DB40D9" w:rsidP="00D47B2A">
      <w:pPr>
        <w:pStyle w:val="NoSpacing"/>
      </w:pPr>
      <w:r>
        <w:t>Joe Jolson</w:t>
      </w:r>
    </w:p>
    <w:p w:rsidR="00DB40D9" w:rsidRDefault="00DB40D9" w:rsidP="00D47B2A">
      <w:pPr>
        <w:pStyle w:val="NoSpacing"/>
      </w:pPr>
      <w:r>
        <w:t>Dan Askin</w:t>
      </w:r>
    </w:p>
    <w:p w:rsidR="00DB40D9" w:rsidRDefault="00DB40D9" w:rsidP="00D47B2A">
      <w:pPr>
        <w:pStyle w:val="NoSpacing"/>
      </w:pPr>
    </w:p>
    <w:p w:rsidR="00D47B2A" w:rsidRDefault="00D47B2A" w:rsidP="003B105E">
      <w:pPr>
        <w:rPr>
          <w:b/>
          <w:sz w:val="28"/>
          <w:szCs w:val="28"/>
        </w:rPr>
      </w:pPr>
    </w:p>
    <w:sectPr w:rsidR="00D47B2A" w:rsidSect="006C30A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A60" w:rsidRDefault="00AB6A60" w:rsidP="00F52446">
      <w:pPr>
        <w:spacing w:after="0" w:line="240" w:lineRule="auto"/>
      </w:pPr>
      <w:r>
        <w:separator/>
      </w:r>
    </w:p>
  </w:endnote>
  <w:endnote w:type="continuationSeparator" w:id="1">
    <w:p w:rsidR="00AB6A60" w:rsidRDefault="00AB6A60" w:rsidP="00F52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7709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6667" w:rsidRDefault="006C30AE">
        <w:pPr>
          <w:pStyle w:val="Footer"/>
          <w:jc w:val="right"/>
        </w:pPr>
        <w:r>
          <w:fldChar w:fldCharType="begin"/>
        </w:r>
        <w:r w:rsidR="00586667">
          <w:instrText xml:space="preserve"> PAGE   \* MERGEFORMAT </w:instrText>
        </w:r>
        <w:r>
          <w:fldChar w:fldCharType="separate"/>
        </w:r>
        <w:r w:rsidR="00DB40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86667" w:rsidRDefault="005866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A60" w:rsidRDefault="00AB6A60" w:rsidP="00F52446">
      <w:pPr>
        <w:spacing w:after="0" w:line="240" w:lineRule="auto"/>
      </w:pPr>
      <w:r>
        <w:separator/>
      </w:r>
    </w:p>
  </w:footnote>
  <w:footnote w:type="continuationSeparator" w:id="1">
    <w:p w:rsidR="00AB6A60" w:rsidRDefault="00AB6A60" w:rsidP="00F52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94" w:rsidRPr="00543153" w:rsidRDefault="003B105E" w:rsidP="00471594">
    <w:pPr>
      <w:pStyle w:val="Header"/>
      <w:jc w:val="right"/>
      <w:rPr>
        <w:i/>
      </w:rPr>
    </w:pPr>
    <w:r>
      <w:rPr>
        <w:i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-200025</wp:posOffset>
          </wp:positionH>
          <wp:positionV relativeFrom="paragraph">
            <wp:posOffset>-200025</wp:posOffset>
          </wp:positionV>
          <wp:extent cx="1642745" cy="796801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b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745" cy="7968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1594" w:rsidRPr="00543153">
      <w:rPr>
        <w:i/>
      </w:rPr>
      <w:t>Pittsburgh, PA 15217</w:t>
    </w:r>
  </w:p>
  <w:p w:rsidR="00471594" w:rsidRPr="00543153" w:rsidRDefault="003B105E" w:rsidP="003B105E">
    <w:pPr>
      <w:pStyle w:val="Header"/>
      <w:tabs>
        <w:tab w:val="left" w:pos="5715"/>
      </w:tabs>
      <w:rPr>
        <w:i/>
      </w:rPr>
    </w:pPr>
    <w:r>
      <w:rPr>
        <w:i/>
      </w:rPr>
      <w:tab/>
    </w:r>
    <w:r>
      <w:rPr>
        <w:i/>
      </w:rPr>
      <w:tab/>
    </w:r>
    <w:r>
      <w:rPr>
        <w:i/>
      </w:rPr>
      <w:tab/>
    </w:r>
    <w:r w:rsidR="00543153" w:rsidRPr="00543153">
      <w:rPr>
        <w:i/>
      </w:rPr>
      <w:t>412-421-2288</w:t>
    </w:r>
  </w:p>
  <w:p w:rsidR="00410439" w:rsidRDefault="00410439" w:rsidP="00471594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86436"/>
    <w:multiLevelType w:val="hybridMultilevel"/>
    <w:tmpl w:val="8458B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85F4C6D"/>
    <w:multiLevelType w:val="hybridMultilevel"/>
    <w:tmpl w:val="80DAB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47B2A"/>
    <w:rsid w:val="00225E74"/>
    <w:rsid w:val="00282D7C"/>
    <w:rsid w:val="002A5C5D"/>
    <w:rsid w:val="0036446A"/>
    <w:rsid w:val="003B105E"/>
    <w:rsid w:val="00410439"/>
    <w:rsid w:val="00471594"/>
    <w:rsid w:val="00515830"/>
    <w:rsid w:val="00543153"/>
    <w:rsid w:val="00580D8E"/>
    <w:rsid w:val="00586667"/>
    <w:rsid w:val="006C30AE"/>
    <w:rsid w:val="00801DF7"/>
    <w:rsid w:val="00802215"/>
    <w:rsid w:val="008053C3"/>
    <w:rsid w:val="008A5540"/>
    <w:rsid w:val="00982536"/>
    <w:rsid w:val="00A30535"/>
    <w:rsid w:val="00A5407A"/>
    <w:rsid w:val="00AB6A60"/>
    <w:rsid w:val="00B10692"/>
    <w:rsid w:val="00CE7E28"/>
    <w:rsid w:val="00D47B2A"/>
    <w:rsid w:val="00D87FB0"/>
    <w:rsid w:val="00DB40D9"/>
    <w:rsid w:val="00DC2319"/>
    <w:rsid w:val="00E24280"/>
    <w:rsid w:val="00E7044E"/>
    <w:rsid w:val="00F52446"/>
    <w:rsid w:val="00FD2668"/>
    <w:rsid w:val="00FF4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2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446"/>
  </w:style>
  <w:style w:type="paragraph" w:styleId="Footer">
    <w:name w:val="footer"/>
    <w:basedOn w:val="Normal"/>
    <w:link w:val="FooterChar"/>
    <w:uiPriority w:val="99"/>
    <w:unhideWhenUsed/>
    <w:rsid w:val="00F52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446"/>
  </w:style>
  <w:style w:type="paragraph" w:styleId="NoSpacing">
    <w:name w:val="No Spacing"/>
    <w:uiPriority w:val="1"/>
    <w:qFormat/>
    <w:rsid w:val="008053C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0439"/>
    <w:pPr>
      <w:ind w:left="720"/>
      <w:contextualSpacing/>
    </w:pPr>
  </w:style>
  <w:style w:type="character" w:styleId="Hyperlink">
    <w:name w:val="Hyperlink"/>
    <w:uiPriority w:val="99"/>
    <w:unhideWhenUsed/>
    <w:rsid w:val="003B105E"/>
    <w:rPr>
      <w:color w:val="33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5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zzanmene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enes_bethshalompgh\Documents\Custom%20Office%20Templates\CW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CWC.dotx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Menes</dc:creator>
  <cp:keywords/>
  <dc:description/>
  <cp:lastModifiedBy>Robert Menes</cp:lastModifiedBy>
  <cp:revision>2</cp:revision>
  <dcterms:created xsi:type="dcterms:W3CDTF">2017-10-18T18:44:00Z</dcterms:created>
  <dcterms:modified xsi:type="dcterms:W3CDTF">2017-11-01T01:54:00Z</dcterms:modified>
</cp:coreProperties>
</file>